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BBAEF8" w14:textId="29F74E30" w:rsidR="00552E92" w:rsidRDefault="00286AB3" w:rsidP="00286AB3">
      <w:pPr>
        <w:pStyle w:val="Title"/>
        <w:rPr>
          <w:sz w:val="44"/>
          <w:szCs w:val="44"/>
        </w:rPr>
      </w:pPr>
      <w:bookmarkStart w:id="0" w:name="_Hlk481500674"/>
      <w:bookmarkEnd w:id="0"/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67456" behindDoc="0" locked="0" layoutInCell="1" allowOverlap="1" wp14:anchorId="5E63143A" wp14:editId="233CC40E">
            <wp:simplePos x="0" y="0"/>
            <wp:positionH relativeFrom="margin">
              <wp:align>center</wp:align>
            </wp:positionH>
            <wp:positionV relativeFrom="paragraph">
              <wp:posOffset>49530</wp:posOffset>
            </wp:positionV>
            <wp:extent cx="1219200" cy="14097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aying han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66B">
        <w:t xml:space="preserve">     </w:t>
      </w:r>
      <w:r>
        <w:br w:type="textWrapping" w:clear="all"/>
      </w:r>
      <w:r w:rsidR="00552E92">
        <w:t xml:space="preserve">   </w:t>
      </w:r>
      <w:r w:rsidR="00552E92">
        <w:tab/>
        <w:t xml:space="preserve">   </w:t>
      </w:r>
      <w:r w:rsidR="0040263D" w:rsidRPr="0080766B">
        <w:rPr>
          <w:sz w:val="44"/>
          <w:szCs w:val="44"/>
        </w:rPr>
        <w:t>Larry G. Acklin</w:t>
      </w:r>
      <w:r w:rsidR="0080766B" w:rsidRPr="0080766B">
        <w:rPr>
          <w:sz w:val="44"/>
          <w:szCs w:val="44"/>
        </w:rPr>
        <w:t xml:space="preserve"> </w:t>
      </w:r>
      <w:r w:rsidR="00456469" w:rsidRPr="0080766B">
        <w:rPr>
          <w:sz w:val="44"/>
          <w:szCs w:val="44"/>
        </w:rPr>
        <w:t>F</w:t>
      </w:r>
      <w:r w:rsidR="00552E92">
        <w:rPr>
          <w:sz w:val="44"/>
          <w:szCs w:val="44"/>
        </w:rPr>
        <w:t>uneral homes, inc.</w:t>
      </w:r>
    </w:p>
    <w:p w14:paraId="1479EF76" w14:textId="77777777" w:rsidR="00CF5FDD" w:rsidRDefault="0051603B" w:rsidP="00CF5FDD">
      <w:pPr>
        <w:pStyle w:val="Title"/>
        <w:ind w:left="2880" w:firstLine="720"/>
        <w:rPr>
          <w:sz w:val="44"/>
          <w:szCs w:val="44"/>
        </w:rPr>
      </w:pPr>
      <w:r>
        <w:rPr>
          <w:sz w:val="44"/>
          <w:szCs w:val="44"/>
        </w:rPr>
        <w:t xml:space="preserve">   </w:t>
      </w:r>
      <w:r w:rsidR="00552E92">
        <w:rPr>
          <w:sz w:val="44"/>
          <w:szCs w:val="44"/>
        </w:rPr>
        <w:t>newsletter</w:t>
      </w:r>
      <w:bookmarkStart w:id="1" w:name="_Hlk481489908"/>
      <w:bookmarkEnd w:id="1"/>
    </w:p>
    <w:p w14:paraId="6438079C" w14:textId="77777777" w:rsidR="00CF5FDD" w:rsidRDefault="00CF5FDD" w:rsidP="00CF5FDD">
      <w:pPr>
        <w:pStyle w:val="Title"/>
        <w:ind w:left="2880" w:firstLine="720"/>
        <w:rPr>
          <w:sz w:val="44"/>
          <w:szCs w:val="44"/>
        </w:rPr>
      </w:pPr>
    </w:p>
    <w:p w14:paraId="1474598A" w14:textId="0CA96132" w:rsidR="004B4BC3" w:rsidRDefault="004B4BC3" w:rsidP="00CF5FDD">
      <w:pPr>
        <w:pStyle w:val="Title"/>
        <w:ind w:left="2880" w:firstLine="720"/>
        <w:rPr>
          <w:sz w:val="24"/>
          <w:szCs w:val="24"/>
        </w:rPr>
      </w:pPr>
    </w:p>
    <w:p w14:paraId="72C9D842" w14:textId="614E43D2" w:rsidR="004B4BC3" w:rsidRDefault="004B4BC3" w:rsidP="00CF5FDD">
      <w:pPr>
        <w:pStyle w:val="Title"/>
        <w:ind w:left="2880" w:firstLine="720"/>
        <w:rPr>
          <w:sz w:val="24"/>
          <w:szCs w:val="24"/>
        </w:rPr>
      </w:pPr>
      <w:r>
        <w:rPr>
          <w:sz w:val="24"/>
          <w:szCs w:val="24"/>
        </w:rPr>
        <w:t>october/</w:t>
      </w:r>
      <w:r w:rsidR="003E3E00">
        <w:rPr>
          <w:sz w:val="24"/>
          <w:szCs w:val="24"/>
        </w:rPr>
        <w:t>november</w:t>
      </w:r>
      <w:r w:rsidR="001026FF" w:rsidRPr="00CE2DE2">
        <w:rPr>
          <w:sz w:val="24"/>
          <w:szCs w:val="24"/>
        </w:rPr>
        <w:t xml:space="preserve"> </w:t>
      </w:r>
      <w:r>
        <w:rPr>
          <w:sz w:val="24"/>
          <w:szCs w:val="24"/>
        </w:rPr>
        <w:t>2017</w:t>
      </w:r>
    </w:p>
    <w:p w14:paraId="1B319226" w14:textId="265AA489" w:rsidR="004B4BC3" w:rsidRDefault="004B4BC3" w:rsidP="004B4BC3">
      <w:r>
        <w:tab/>
      </w:r>
      <w:r>
        <w:rPr>
          <w:noProof/>
        </w:rPr>
        <w:drawing>
          <wp:inline distT="0" distB="0" distL="0" distR="0" wp14:anchorId="2D6462C1" wp14:editId="6E5DF6F5">
            <wp:extent cx="1362075" cy="810759"/>
            <wp:effectExtent l="0" t="0" r="0" b="8890"/>
            <wp:docPr id="10" name="Picture 10" descr="http://www.clipartbest.com/cliparts/xcg/o7b/xcgo7b6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xcg/o7b/xcgo7b6d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512" cy="82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tab/>
      </w:r>
      <w:r>
        <w:rPr>
          <w:noProof/>
        </w:rPr>
        <w:drawing>
          <wp:inline distT="0" distB="0" distL="0" distR="0" wp14:anchorId="78EFF602" wp14:editId="646A3B9C">
            <wp:extent cx="1085417" cy="990600"/>
            <wp:effectExtent l="0" t="0" r="0" b="0"/>
            <wp:docPr id="12" name="Picture 12" descr="http://cliparting.com/wp-content/uploads/2016/05/Football-clip-art-printable-free-clipart-image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ing.com/wp-content/uploads/2016/05/Football-clip-art-printable-free-clipart-images-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92076" cy="99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78681B70" wp14:editId="4CF18B74">
            <wp:extent cx="1362075" cy="810759"/>
            <wp:effectExtent l="0" t="0" r="0" b="8890"/>
            <wp:docPr id="11" name="Picture 11" descr="http://www.clipartbest.com/cliparts/xcg/o7b/xcgo7b6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xcg/o7b/xcgo7b6d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512" cy="82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9EBD0" w14:textId="3D983D1D" w:rsidR="0014218E" w:rsidRDefault="004B4BC3" w:rsidP="004B4BC3">
      <w:pPr>
        <w:rPr>
          <w:b/>
          <w:sz w:val="32"/>
          <w:szCs w:val="32"/>
        </w:rPr>
      </w:pPr>
      <w:r w:rsidRPr="00D570AB">
        <w:rPr>
          <w:b/>
          <w:sz w:val="32"/>
          <w:szCs w:val="32"/>
        </w:rPr>
        <w:t xml:space="preserve">FALL IS IN THE AIR!!! </w:t>
      </w:r>
      <w:r w:rsidR="00996B9A">
        <w:rPr>
          <w:b/>
          <w:sz w:val="32"/>
          <w:szCs w:val="32"/>
        </w:rPr>
        <w:t xml:space="preserve">  </w:t>
      </w:r>
      <w:r w:rsidRPr="00D570AB">
        <w:rPr>
          <w:b/>
          <w:sz w:val="32"/>
          <w:szCs w:val="32"/>
        </w:rPr>
        <w:t>PERFECT WEATHER FOR FOOTBALL!!</w:t>
      </w:r>
    </w:p>
    <w:p w14:paraId="3C9E5776" w14:textId="687D206F" w:rsidR="009173CA" w:rsidRDefault="003115D7" w:rsidP="003115D7">
      <w:pPr>
        <w:rPr>
          <w:sz w:val="24"/>
          <w:szCs w:val="24"/>
        </w:rPr>
      </w:pPr>
      <w:r w:rsidRPr="003115D7">
        <w:rPr>
          <w:sz w:val="24"/>
          <w:szCs w:val="24"/>
        </w:rPr>
        <w:t xml:space="preserve"> Chances are </w:t>
      </w:r>
      <w:r w:rsidRPr="00C57B07">
        <w:rPr>
          <w:b/>
          <w:sz w:val="28"/>
          <w:szCs w:val="28"/>
        </w:rPr>
        <w:t>you</w:t>
      </w:r>
      <w:r w:rsidRPr="003115D7">
        <w:rPr>
          <w:sz w:val="24"/>
          <w:szCs w:val="24"/>
        </w:rPr>
        <w:t xml:space="preserve"> already know the importance of pre-arranging your services. Chances are </w:t>
      </w:r>
      <w:r w:rsidRPr="00C57B07">
        <w:rPr>
          <w:b/>
          <w:sz w:val="28"/>
          <w:szCs w:val="28"/>
        </w:rPr>
        <w:t>you</w:t>
      </w:r>
      <w:r w:rsidRPr="003115D7">
        <w:rPr>
          <w:sz w:val="24"/>
          <w:szCs w:val="24"/>
        </w:rPr>
        <w:t xml:space="preserve"> have already taken the next step and have a pre-arranged funeral contract on </w:t>
      </w:r>
      <w:r>
        <w:rPr>
          <w:sz w:val="24"/>
          <w:szCs w:val="24"/>
        </w:rPr>
        <w:t>file</w:t>
      </w:r>
      <w:r w:rsidR="009E4E32">
        <w:rPr>
          <w:sz w:val="24"/>
          <w:szCs w:val="24"/>
        </w:rPr>
        <w:t xml:space="preserve"> with Larry G. Acklin Funeral Home</w:t>
      </w:r>
      <w:r w:rsidRPr="0062328E">
        <w:rPr>
          <w:b/>
          <w:sz w:val="24"/>
          <w:szCs w:val="24"/>
        </w:rPr>
        <w:t>. But, what about your mother? What</w:t>
      </w:r>
      <w:r w:rsidR="009173CA" w:rsidRPr="0062328E">
        <w:rPr>
          <w:b/>
          <w:sz w:val="24"/>
          <w:szCs w:val="24"/>
        </w:rPr>
        <w:t xml:space="preserve"> about your father? </w:t>
      </w:r>
      <w:r w:rsidR="00C57B07" w:rsidRPr="0062328E">
        <w:rPr>
          <w:b/>
          <w:sz w:val="24"/>
          <w:szCs w:val="24"/>
        </w:rPr>
        <w:t xml:space="preserve">Or your adult children? How about your brothers and sisters? </w:t>
      </w:r>
      <w:r w:rsidR="009173CA">
        <w:rPr>
          <w:sz w:val="24"/>
          <w:szCs w:val="24"/>
        </w:rPr>
        <w:t xml:space="preserve"> Well, you </w:t>
      </w:r>
      <w:r w:rsidR="00155659">
        <w:rPr>
          <w:sz w:val="24"/>
          <w:szCs w:val="24"/>
        </w:rPr>
        <w:t xml:space="preserve">may </w:t>
      </w:r>
      <w:r w:rsidR="009173CA">
        <w:rPr>
          <w:sz w:val="24"/>
          <w:szCs w:val="24"/>
        </w:rPr>
        <w:t>even say “They’ve got insurance if anything ever happened to them.” Well, that may be true</w:t>
      </w:r>
      <w:r w:rsidR="00E949D9">
        <w:rPr>
          <w:sz w:val="24"/>
          <w:szCs w:val="24"/>
        </w:rPr>
        <w:t>,</w:t>
      </w:r>
      <w:r w:rsidR="009173CA">
        <w:rPr>
          <w:sz w:val="24"/>
          <w:szCs w:val="24"/>
        </w:rPr>
        <w:t xml:space="preserve"> but are you</w:t>
      </w:r>
      <w:r w:rsidR="00C57B07">
        <w:rPr>
          <w:sz w:val="24"/>
          <w:szCs w:val="24"/>
        </w:rPr>
        <w:t xml:space="preserve"> </w:t>
      </w:r>
      <w:r w:rsidR="002D57FF">
        <w:rPr>
          <w:sz w:val="24"/>
          <w:szCs w:val="24"/>
        </w:rPr>
        <w:t xml:space="preserve">interested </w:t>
      </w:r>
      <w:bookmarkStart w:id="2" w:name="_GoBack"/>
      <w:bookmarkEnd w:id="2"/>
      <w:r w:rsidR="009173CA">
        <w:rPr>
          <w:sz w:val="24"/>
          <w:szCs w:val="24"/>
        </w:rPr>
        <w:t xml:space="preserve">in </w:t>
      </w:r>
      <w:r w:rsidR="009173CA" w:rsidRPr="00C57B07">
        <w:rPr>
          <w:b/>
          <w:sz w:val="28"/>
          <w:szCs w:val="28"/>
        </w:rPr>
        <w:t>SAVING MONEY???</w:t>
      </w:r>
      <w:r w:rsidR="00C57B07">
        <w:rPr>
          <w:sz w:val="24"/>
          <w:szCs w:val="24"/>
        </w:rPr>
        <w:tab/>
      </w:r>
    </w:p>
    <w:p w14:paraId="382BA1BA" w14:textId="4BB12C37" w:rsidR="002612BE" w:rsidRDefault="00C57B07" w:rsidP="003115D7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B1CBD">
        <w:rPr>
          <w:sz w:val="24"/>
          <w:szCs w:val="24"/>
        </w:rPr>
        <w:t xml:space="preserve">  </w:t>
      </w:r>
      <w:r w:rsidR="004C10E0">
        <w:rPr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1E20C469" wp14:editId="6A1BA1AB">
            <wp:extent cx="1200150" cy="685800"/>
            <wp:effectExtent l="0" t="0" r="0" b="0"/>
            <wp:docPr id="3" name="Picture 3" descr="http://www.free-clipart-pictures.net/free_clipart/money_clipart/money_clipart_bank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ree-clipart-pictures.net/free_clipart/money_clipart/money_clipart_banknot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2BE">
        <w:rPr>
          <w:sz w:val="24"/>
          <w:szCs w:val="24"/>
        </w:rPr>
        <w:tab/>
      </w:r>
      <w:r w:rsidR="000B1CBD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F35CF5E" wp14:editId="7BB30300">
            <wp:extent cx="1314450" cy="666750"/>
            <wp:effectExtent l="0" t="0" r="0" b="0"/>
            <wp:docPr id="1" name="Picture 1" descr="http://clipart-library.com/data_images/15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-library.com/data_images/15667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2BE">
        <w:rPr>
          <w:sz w:val="24"/>
          <w:szCs w:val="24"/>
        </w:rPr>
        <w:tab/>
      </w:r>
      <w:r w:rsidR="000B1CBD">
        <w:rPr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74E4ECE6" wp14:editId="0D6122AD">
            <wp:extent cx="1200150" cy="685800"/>
            <wp:effectExtent l="0" t="0" r="0" b="0"/>
            <wp:docPr id="5" name="Picture 5" descr="http://www.free-clipart-pictures.net/free_clipart/money_clipart/money_clipart_bank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ree-clipart-pictures.net/free_clipart/money_clipart/money_clipart_banknot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2BE">
        <w:rPr>
          <w:sz w:val="24"/>
          <w:szCs w:val="24"/>
        </w:rPr>
        <w:tab/>
      </w:r>
      <w:r w:rsidR="002612BE">
        <w:rPr>
          <w:sz w:val="24"/>
          <w:szCs w:val="24"/>
        </w:rPr>
        <w:tab/>
      </w:r>
    </w:p>
    <w:p w14:paraId="19BADD54" w14:textId="7AF8FE73" w:rsidR="00D65784" w:rsidRPr="00D65784" w:rsidRDefault="009173CA" w:rsidP="00C57B07">
      <w:pPr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Pre-arranging your services </w:t>
      </w:r>
      <w:r w:rsidR="00155659" w:rsidRPr="00155659">
        <w:rPr>
          <w:b/>
          <w:i/>
          <w:sz w:val="24"/>
          <w:szCs w:val="24"/>
        </w:rPr>
        <w:t>today</w:t>
      </w:r>
      <w:r w:rsidR="00155659">
        <w:rPr>
          <w:sz w:val="24"/>
          <w:szCs w:val="24"/>
        </w:rPr>
        <w:t xml:space="preserve"> allows you to save money…</w:t>
      </w:r>
      <w:r w:rsidR="00155659" w:rsidRPr="00C57B07">
        <w:rPr>
          <w:b/>
          <w:sz w:val="28"/>
          <w:szCs w:val="28"/>
        </w:rPr>
        <w:t>How</w:t>
      </w:r>
      <w:r w:rsidR="00C57B07">
        <w:rPr>
          <w:b/>
          <w:sz w:val="28"/>
          <w:szCs w:val="28"/>
        </w:rPr>
        <w:t xml:space="preserve"> so</w:t>
      </w:r>
      <w:r w:rsidR="00C57B07" w:rsidRPr="00C57B07">
        <w:rPr>
          <w:b/>
          <w:sz w:val="28"/>
          <w:szCs w:val="28"/>
        </w:rPr>
        <w:t>????</w:t>
      </w:r>
      <w:r w:rsidR="00C57B07">
        <w:rPr>
          <w:b/>
          <w:sz w:val="28"/>
          <w:szCs w:val="28"/>
        </w:rPr>
        <w:t xml:space="preserve">  </w:t>
      </w:r>
      <w:r w:rsidR="00D8003F">
        <w:rPr>
          <w:sz w:val="24"/>
          <w:szCs w:val="24"/>
        </w:rPr>
        <w:t xml:space="preserve">So glad </w:t>
      </w:r>
      <w:r w:rsidR="00155659">
        <w:rPr>
          <w:sz w:val="24"/>
          <w:szCs w:val="24"/>
        </w:rPr>
        <w:t>you asked!!</w:t>
      </w:r>
      <w:r w:rsidR="00C57B07">
        <w:rPr>
          <w:sz w:val="24"/>
          <w:szCs w:val="24"/>
        </w:rPr>
        <w:t xml:space="preserve"> </w:t>
      </w:r>
      <w:r>
        <w:rPr>
          <w:sz w:val="24"/>
          <w:szCs w:val="24"/>
        </w:rPr>
        <w:t>Funeral industry statistics show that a basic traditional funeral service can cost anywhere from $5000.00 - $9000.00, depending on the type of casket, outer burial containers, cemetery charges, and other se</w:t>
      </w:r>
      <w:r w:rsidR="00C57B07">
        <w:rPr>
          <w:sz w:val="24"/>
          <w:szCs w:val="24"/>
        </w:rPr>
        <w:t>rvices selected. Pre-arranging</w:t>
      </w:r>
      <w:r>
        <w:rPr>
          <w:sz w:val="24"/>
          <w:szCs w:val="24"/>
        </w:rPr>
        <w:t xml:space="preserve"> allows </w:t>
      </w:r>
      <w:r w:rsidR="00D8003F">
        <w:rPr>
          <w:sz w:val="24"/>
          <w:szCs w:val="24"/>
        </w:rPr>
        <w:t xml:space="preserve">you </w:t>
      </w:r>
      <w:r>
        <w:rPr>
          <w:sz w:val="24"/>
          <w:szCs w:val="24"/>
        </w:rPr>
        <w:t xml:space="preserve">to </w:t>
      </w:r>
      <w:r w:rsidRPr="00C57B07">
        <w:rPr>
          <w:b/>
          <w:i/>
          <w:sz w:val="24"/>
          <w:szCs w:val="24"/>
        </w:rPr>
        <w:t>customize</w:t>
      </w:r>
      <w:r>
        <w:rPr>
          <w:sz w:val="24"/>
          <w:szCs w:val="24"/>
        </w:rPr>
        <w:t xml:space="preserve"> </w:t>
      </w:r>
      <w:r w:rsidR="00D8003F">
        <w:rPr>
          <w:sz w:val="24"/>
          <w:szCs w:val="24"/>
        </w:rPr>
        <w:t xml:space="preserve">your </w:t>
      </w:r>
      <w:r>
        <w:rPr>
          <w:sz w:val="24"/>
          <w:szCs w:val="24"/>
        </w:rPr>
        <w:t xml:space="preserve">funeral exactly like you want it. Just like anything else, funeral costs </w:t>
      </w:r>
      <w:r w:rsidR="00D8003F">
        <w:rPr>
          <w:sz w:val="24"/>
          <w:szCs w:val="24"/>
        </w:rPr>
        <w:t xml:space="preserve">tend to rise. </w:t>
      </w:r>
      <w:r w:rsidR="00155659">
        <w:rPr>
          <w:sz w:val="24"/>
          <w:szCs w:val="24"/>
        </w:rPr>
        <w:t>However, when you pre-arrange</w:t>
      </w:r>
      <w:r>
        <w:rPr>
          <w:sz w:val="24"/>
          <w:szCs w:val="24"/>
        </w:rPr>
        <w:t xml:space="preserve"> </w:t>
      </w:r>
      <w:r w:rsidRPr="00C57B07">
        <w:rPr>
          <w:b/>
          <w:i/>
          <w:sz w:val="24"/>
          <w:szCs w:val="24"/>
        </w:rPr>
        <w:t>today,</w:t>
      </w:r>
      <w:r>
        <w:rPr>
          <w:sz w:val="24"/>
          <w:szCs w:val="24"/>
        </w:rPr>
        <w:t xml:space="preserve"> the contract </w:t>
      </w:r>
      <w:r w:rsidRPr="00155659">
        <w:rPr>
          <w:b/>
          <w:i/>
          <w:sz w:val="24"/>
          <w:szCs w:val="24"/>
        </w:rPr>
        <w:t>locks</w:t>
      </w:r>
      <w:r>
        <w:rPr>
          <w:sz w:val="24"/>
          <w:szCs w:val="24"/>
        </w:rPr>
        <w:t xml:space="preserve"> in the </w:t>
      </w:r>
      <w:r w:rsidR="00155659">
        <w:rPr>
          <w:sz w:val="24"/>
          <w:szCs w:val="24"/>
        </w:rPr>
        <w:t xml:space="preserve">cost </w:t>
      </w:r>
      <w:r w:rsidRPr="009173CA">
        <w:rPr>
          <w:b/>
          <w:i/>
          <w:sz w:val="24"/>
          <w:szCs w:val="24"/>
        </w:rPr>
        <w:t>at today’s price</w:t>
      </w:r>
      <w:r w:rsidR="00C57B07">
        <w:rPr>
          <w:b/>
          <w:i/>
          <w:sz w:val="24"/>
          <w:szCs w:val="24"/>
        </w:rPr>
        <w:t>s</w:t>
      </w:r>
      <w:r>
        <w:rPr>
          <w:sz w:val="24"/>
          <w:szCs w:val="24"/>
        </w:rPr>
        <w:t xml:space="preserve">.  </w:t>
      </w:r>
      <w:r w:rsidR="00C75A15">
        <w:rPr>
          <w:sz w:val="24"/>
          <w:szCs w:val="24"/>
        </w:rPr>
        <w:t>The cost of</w:t>
      </w:r>
      <w:r w:rsidR="00D65784">
        <w:rPr>
          <w:sz w:val="24"/>
          <w:szCs w:val="24"/>
        </w:rPr>
        <w:t xml:space="preserve"> a </w:t>
      </w:r>
      <w:r w:rsidR="00C57B07">
        <w:rPr>
          <w:sz w:val="24"/>
          <w:szCs w:val="24"/>
        </w:rPr>
        <w:t>funeral service ten years from now will</w:t>
      </w:r>
      <w:r w:rsidR="00D65784">
        <w:rPr>
          <w:sz w:val="24"/>
          <w:szCs w:val="24"/>
        </w:rPr>
        <w:t xml:space="preserve"> most like</w:t>
      </w:r>
      <w:r w:rsidR="00C71BAB">
        <w:rPr>
          <w:sz w:val="24"/>
          <w:szCs w:val="24"/>
        </w:rPr>
        <w:t>ly</w:t>
      </w:r>
      <w:r w:rsidR="00D65784">
        <w:rPr>
          <w:sz w:val="24"/>
          <w:szCs w:val="24"/>
        </w:rPr>
        <w:t xml:space="preserve"> increase </w:t>
      </w:r>
      <w:r w:rsidR="00C57B07">
        <w:rPr>
          <w:sz w:val="24"/>
          <w:szCs w:val="24"/>
        </w:rPr>
        <w:t xml:space="preserve">approximately 40% or more. </w:t>
      </w:r>
      <w:r w:rsidR="00C57B07" w:rsidRPr="00D65784">
        <w:rPr>
          <w:b/>
          <w:i/>
          <w:sz w:val="24"/>
          <w:szCs w:val="24"/>
        </w:rPr>
        <w:t xml:space="preserve">That’s where your savings come in. </w:t>
      </w:r>
      <w:r w:rsidR="00D8003F" w:rsidRPr="00D65784">
        <w:rPr>
          <w:sz w:val="24"/>
          <w:szCs w:val="24"/>
        </w:rPr>
        <w:br/>
      </w:r>
      <w:r w:rsidR="00D8003F">
        <w:rPr>
          <w:sz w:val="24"/>
          <w:szCs w:val="24"/>
        </w:rPr>
        <w:br/>
      </w:r>
      <w:r w:rsidR="00D65784">
        <w:rPr>
          <w:b/>
          <w:i/>
          <w:sz w:val="24"/>
          <w:szCs w:val="24"/>
        </w:rPr>
        <w:t xml:space="preserve">      </w:t>
      </w:r>
      <w:r w:rsidR="0030038A" w:rsidRPr="00D65784">
        <w:rPr>
          <w:b/>
          <w:i/>
          <w:sz w:val="24"/>
          <w:szCs w:val="24"/>
        </w:rPr>
        <w:t xml:space="preserve">A minimum payment of $25.00 per month will lock in your preneed contract!!! </w:t>
      </w:r>
    </w:p>
    <w:p w14:paraId="7193371E" w14:textId="7636DD1B" w:rsidR="005A53B4" w:rsidRDefault="00B92C1F" w:rsidP="00C57B07">
      <w:pPr>
        <w:rPr>
          <w:sz w:val="24"/>
          <w:szCs w:val="24"/>
        </w:rPr>
      </w:pPr>
      <w:r>
        <w:rPr>
          <w:sz w:val="24"/>
          <w:szCs w:val="24"/>
        </w:rPr>
        <w:t>Call our office today</w:t>
      </w:r>
      <w:r w:rsidR="0030038A">
        <w:rPr>
          <w:sz w:val="24"/>
          <w:szCs w:val="24"/>
        </w:rPr>
        <w:t xml:space="preserve"> to make an appointment to sit down and talk with one of our funeral director</w:t>
      </w:r>
      <w:r w:rsidR="00517C6B">
        <w:rPr>
          <w:sz w:val="24"/>
          <w:szCs w:val="24"/>
        </w:rPr>
        <w:t>s</w:t>
      </w:r>
      <w:r w:rsidR="0030038A">
        <w:rPr>
          <w:sz w:val="24"/>
          <w:szCs w:val="24"/>
        </w:rPr>
        <w:t xml:space="preserve">. </w:t>
      </w:r>
      <w:r w:rsidR="009E4E32">
        <w:rPr>
          <w:sz w:val="24"/>
          <w:szCs w:val="24"/>
        </w:rPr>
        <w:t xml:space="preserve">     </w:t>
      </w:r>
      <w:r w:rsidR="009E4E32">
        <w:rPr>
          <w:sz w:val="24"/>
          <w:szCs w:val="24"/>
        </w:rPr>
        <w:tab/>
      </w:r>
      <w:r w:rsidR="009E4E32">
        <w:rPr>
          <w:sz w:val="24"/>
          <w:szCs w:val="24"/>
        </w:rPr>
        <w:tab/>
      </w:r>
      <w:r w:rsidR="009E4E32">
        <w:rPr>
          <w:sz w:val="24"/>
          <w:szCs w:val="24"/>
        </w:rPr>
        <w:tab/>
      </w:r>
      <w:r w:rsidR="000B1CBD">
        <w:rPr>
          <w:sz w:val="24"/>
          <w:szCs w:val="24"/>
        </w:rPr>
        <w:t xml:space="preserve">          </w:t>
      </w:r>
      <w:r w:rsidR="0030038A" w:rsidRPr="009E4E32">
        <w:rPr>
          <w:b/>
          <w:i/>
          <w:sz w:val="28"/>
          <w:szCs w:val="28"/>
        </w:rPr>
        <w:t>Your family will be glad you did!</w:t>
      </w:r>
      <w:r w:rsidR="0030038A">
        <w:rPr>
          <w:sz w:val="24"/>
          <w:szCs w:val="24"/>
        </w:rPr>
        <w:t xml:space="preserve"> </w:t>
      </w:r>
      <w:r w:rsidR="00C57B07">
        <w:rPr>
          <w:sz w:val="24"/>
          <w:szCs w:val="24"/>
        </w:rPr>
        <w:t xml:space="preserve"> </w:t>
      </w:r>
    </w:p>
    <w:p w14:paraId="10E3ADA8" w14:textId="029E94F7" w:rsidR="001553B1" w:rsidRPr="001553B1" w:rsidRDefault="007659A6" w:rsidP="001553B1">
      <w:pPr>
        <w:pStyle w:val="Title"/>
        <w:rPr>
          <w:rFonts w:ascii="Helvetica" w:eastAsia="Times New Roman" w:hAnsi="Helvetica" w:cs="Times New Roman"/>
          <w:i/>
          <w:color w:val="000000"/>
          <w:kern w:val="0"/>
          <w:sz w:val="24"/>
          <w:szCs w:val="24"/>
          <w:lang w:eastAsia="en-US"/>
          <w14:ligatures w14:val="none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C8132C" wp14:editId="3C0B86EB">
                <wp:simplePos x="0" y="0"/>
                <wp:positionH relativeFrom="column">
                  <wp:posOffset>3619501</wp:posOffset>
                </wp:positionH>
                <wp:positionV relativeFrom="paragraph">
                  <wp:posOffset>-74295</wp:posOffset>
                </wp:positionV>
                <wp:extent cx="3295650" cy="81819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818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50AA7A" w14:textId="54942019" w:rsidR="00AC15C1" w:rsidRDefault="00020B4F" w:rsidP="005D4C7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570AB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996B9A">
                              <w:rPr>
                                <w:noProof/>
                              </w:rPr>
                              <w:drawing>
                                <wp:inline distT="0" distB="0" distL="0" distR="0" wp14:anchorId="27797F95" wp14:editId="22C70349">
                                  <wp:extent cx="1142831" cy="1218565"/>
                                  <wp:effectExtent l="0" t="0" r="635" b="635"/>
                                  <wp:docPr id="13" name="Picture 13" descr="https://wpclipart.com/holiday/halloween/graveyard/R_I_P_gravestone_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pclipart.com/holiday/halloween/graveyard/R_I_P_gravestone_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5552" cy="1242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5014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1698E4C2" w14:textId="63E63383" w:rsidR="000801AD" w:rsidRDefault="00AC15C1" w:rsidP="00475142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AC15C1">
                              <w:rPr>
                                <w:color w:val="auto"/>
                                <w:sz w:val="28"/>
                                <w:szCs w:val="28"/>
                              </w:rPr>
                              <w:br/>
                            </w:r>
                            <w:r w:rsidRPr="00AC15C1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4A7E68">
                              <w:t xml:space="preserve">                  </w:t>
                            </w:r>
                            <w:r w:rsidR="004A7E68">
                              <w:br/>
                              <w:t xml:space="preserve">   </w:t>
                            </w:r>
                            <w:r w:rsidR="000801AD">
                              <w:t>---------------------------------------------------------------</w:t>
                            </w:r>
                            <w:r w:rsidR="004A7E68">
                              <w:t xml:space="preserve"> </w:t>
                            </w:r>
                            <w:r w:rsidR="00EA00E5">
                              <w:br/>
                              <w:t xml:space="preserve"> </w:t>
                            </w:r>
                            <w:r w:rsidR="00EE2019">
                              <w:t>LA</w:t>
                            </w:r>
                            <w:r w:rsidR="00EA00E5" w:rsidRPr="00EA00E5">
                              <w:rPr>
                                <w:b/>
                              </w:rPr>
                              <w:t>RRY G. ACKLIN FUNERAL HOME</w:t>
                            </w:r>
                            <w:r w:rsidR="00EE2019">
                              <w:rPr>
                                <w:b/>
                              </w:rPr>
                              <w:t>S</w:t>
                            </w:r>
                            <w:r w:rsidR="00EE2019">
                              <w:rPr>
                                <w:b/>
                              </w:rPr>
                              <w:br/>
                              <w:t xml:space="preserve">         </w:t>
                            </w:r>
                            <w:r w:rsidR="00EE2019">
                              <w:rPr>
                                <w:b/>
                              </w:rPr>
                              <w:tab/>
                              <w:t xml:space="preserve"> </w:t>
                            </w:r>
                            <w:r w:rsidR="001C7FA5" w:rsidRPr="000801AD">
                              <w:rPr>
                                <w:b/>
                              </w:rPr>
                              <w:t xml:space="preserve">ANNUAL CANDLELIGHT </w:t>
                            </w:r>
                            <w:r w:rsidR="00EE2019">
                              <w:rPr>
                                <w:b/>
                              </w:rPr>
                              <w:br/>
                              <w:t xml:space="preserve">                </w:t>
                            </w:r>
                            <w:r w:rsidR="001C7FA5" w:rsidRPr="000801AD">
                              <w:rPr>
                                <w:b/>
                              </w:rPr>
                              <w:t>MEMORIAL</w:t>
                            </w:r>
                            <w:r w:rsidR="00EE2019">
                              <w:rPr>
                                <w:b/>
                              </w:rPr>
                              <w:t xml:space="preserve">  </w:t>
                            </w:r>
                            <w:r w:rsidR="001C7FA5" w:rsidRPr="000801AD">
                              <w:rPr>
                                <w:b/>
                              </w:rPr>
                              <w:t>SERVICE</w:t>
                            </w:r>
                            <w:r w:rsidR="001C7FA5" w:rsidRPr="000801AD">
                              <w:br/>
                            </w:r>
                            <w:r w:rsidR="001C7FA5" w:rsidRPr="00475142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A00E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="001C7FA5" w:rsidRPr="00475142">
                              <w:rPr>
                                <w:b/>
                                <w:sz w:val="22"/>
                                <w:szCs w:val="22"/>
                              </w:rPr>
                              <w:t>Sunday, December 3, 2017</w:t>
                            </w:r>
                            <w:r w:rsidR="001C7FA5" w:rsidRPr="0047514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75142">
                              <w:rPr>
                                <w:sz w:val="22"/>
                                <w:szCs w:val="22"/>
                              </w:rPr>
                              <w:br/>
                              <w:t xml:space="preserve">          </w:t>
                            </w:r>
                            <w:r w:rsidR="00EA00E5">
                              <w:rPr>
                                <w:sz w:val="22"/>
                                <w:szCs w:val="22"/>
                              </w:rPr>
                              <w:t xml:space="preserve">                     5:00 PM</w:t>
                            </w:r>
                            <w:r w:rsidR="00475142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="001C7FA5">
                              <w:t xml:space="preserve">          </w:t>
                            </w:r>
                            <w:r w:rsidR="001C7FA5" w:rsidRPr="00475142">
                              <w:rPr>
                                <w:b/>
                              </w:rPr>
                              <w:t>Mt. Gale Missionary Baptist Church</w:t>
                            </w:r>
                            <w:r w:rsidR="00EE2019">
                              <w:rPr>
                                <w:b/>
                              </w:rPr>
                              <w:t xml:space="preserve"> </w:t>
                            </w:r>
                            <w:r w:rsidR="00EE2019">
                              <w:rPr>
                                <w:b/>
                              </w:rPr>
                              <w:br/>
                              <w:t xml:space="preserve">     </w:t>
                            </w:r>
                            <w:r w:rsidR="001C7FA5" w:rsidRPr="00475142">
                              <w:rPr>
                                <w:b/>
                              </w:rPr>
                              <w:t xml:space="preserve"> #8 West Brannon Drive  -  Conway, AR</w:t>
                            </w:r>
                            <w:r w:rsidR="000801AD">
                              <w:br/>
                              <w:t xml:space="preserve">  </w:t>
                            </w:r>
                            <w:r w:rsidR="00EA00E5">
                              <w:br/>
                            </w:r>
                            <w:r w:rsidR="000801AD" w:rsidRPr="000801AD">
                              <w:rPr>
                                <w:i/>
                                <w:sz w:val="22"/>
                                <w:szCs w:val="22"/>
                              </w:rPr>
                              <w:t xml:space="preserve">Where friends and family members are invited to remember and honor their loved one. </w:t>
                            </w:r>
                            <w:r w:rsidR="000801AD" w:rsidRPr="00475142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Please call our office before December 1, 2017 to register your loved one’s name for our candle lighting ceremony.</w:t>
                            </w:r>
                            <w:r w:rsidR="000801AD" w:rsidRPr="000801AD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75142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475142">
                              <w:rPr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 w:rsidR="00475142">
                              <w:rPr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 w:rsidR="00475142">
                              <w:rPr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 w:rsidR="00475142">
                              <w:rPr>
                                <w:i/>
                                <w:sz w:val="22"/>
                                <w:szCs w:val="22"/>
                              </w:rPr>
                              <w:tab/>
                              <w:t xml:space="preserve">  </w:t>
                            </w:r>
                            <w:r w:rsidR="00475142">
                              <w:rPr>
                                <w:noProof/>
                              </w:rPr>
                              <w:drawing>
                                <wp:inline distT="0" distB="0" distL="0" distR="0" wp14:anchorId="25215C7A" wp14:editId="714D769F">
                                  <wp:extent cx="923925" cy="638175"/>
                                  <wp:effectExtent l="0" t="0" r="9525" b="9525"/>
                                  <wp:docPr id="15" name="Picture 15" descr="http://www.clipartkid.com/images/840/christmas-clip-art-clipart-filminspector-com-7cVj35-clipart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clipartkid.com/images/840/christmas-clip-art-clipart-filminspector-com-7cVj35-clipart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5409" cy="659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75142">
                              <w:rPr>
                                <w:i/>
                                <w:sz w:val="22"/>
                                <w:szCs w:val="22"/>
                              </w:rPr>
                              <w:br/>
                              <w:t>-----------------------------------------------------------</w:t>
                            </w:r>
                          </w:p>
                          <w:p w14:paraId="4D3873D6" w14:textId="4F686BA8" w:rsidR="00C14B2E" w:rsidRDefault="00C14B2E" w:rsidP="00C14B2E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IS YOUR FAMILY PROTECTED???      </w:t>
                            </w:r>
                          </w:p>
                          <w:p w14:paraId="2255C1E8" w14:textId="12F146DE" w:rsidR="00C14B2E" w:rsidRPr="00C14B2E" w:rsidRDefault="00C14B2E" w:rsidP="00C14B2E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C14B2E">
                              <w:rPr>
                                <w:i/>
                                <w:sz w:val="24"/>
                                <w:szCs w:val="24"/>
                              </w:rPr>
                              <w:t xml:space="preserve">If your family were to experience a loss of a loved one today, would you have enough burial insurance to cover the funeral expenses? If the answer is </w:t>
                            </w:r>
                            <w:r w:rsidRPr="00C14B2E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NO</w:t>
                            </w:r>
                            <w:r w:rsidRPr="00C14B2E">
                              <w:rPr>
                                <w:i/>
                                <w:sz w:val="24"/>
                                <w:szCs w:val="24"/>
                              </w:rPr>
                              <w:t xml:space="preserve">, please call our office today to discuss burial insurance or pre-arranging your services. </w:t>
                            </w:r>
                          </w:p>
                          <w:p w14:paraId="38BEC4DC" w14:textId="23B3131F" w:rsidR="00C14B2E" w:rsidRPr="00C14B2E" w:rsidRDefault="00996B9A" w:rsidP="000801A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1C2B23" wp14:editId="1F4DDEEB">
                                  <wp:extent cx="1038225" cy="830580"/>
                                  <wp:effectExtent l="0" t="0" r="9525" b="7620"/>
                                  <wp:docPr id="2" name="Picture 2" descr="https://tse2.mm.bing.net/th?id=OIP.mo7ITGif4_DMRlVFGC4KDAEVEs&amp;pid=15.1&amp;P=0&amp;w=300&amp;h=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se2.mm.bing.net/th?id=OIP.mo7ITGif4_DMRlVFGC4KDAEVEs&amp;pid=15.1&amp;P=0&amp;w=300&amp;h=3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3548" cy="866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C8132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85pt;margin-top:-5.85pt;width:259.5pt;height:64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" fillcolor="white [3201]" strokeweight=".5pt">
                <v:textbox>
                  <w:txbxContent>
                    <w:p w14:paraId="1150AA7A" w14:textId="54942019" w:rsidR="00AC15C1" w:rsidRDefault="00020B4F" w:rsidP="005D4C7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D570AB">
                        <w:rPr>
                          <w:b/>
                          <w:i/>
                          <w:sz w:val="28"/>
                          <w:szCs w:val="28"/>
                        </w:rPr>
                        <w:t xml:space="preserve">   </w:t>
                      </w:r>
                      <w:r w:rsidR="00996B9A">
                        <w:rPr>
                          <w:noProof/>
                        </w:rPr>
                        <w:drawing>
                          <wp:inline distT="0" distB="0" distL="0" distR="0" wp14:anchorId="27797F95" wp14:editId="22C70349">
                            <wp:extent cx="1142831" cy="1218565"/>
                            <wp:effectExtent l="0" t="0" r="635" b="635"/>
                            <wp:docPr id="13" name="Picture 13" descr="https://wpclipart.com/holiday/halloween/graveyard/R_I_P_gravestone_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pclipart.com/holiday/halloween/graveyard/R_I_P_gravestone_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5552" cy="12427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5014F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1698E4C2" w14:textId="63E63383" w:rsidR="000801AD" w:rsidRDefault="00AC15C1" w:rsidP="00475142">
                      <w:pPr>
                        <w:rPr>
                          <w:i/>
                          <w:sz w:val="22"/>
                          <w:szCs w:val="22"/>
                        </w:rPr>
                      </w:pPr>
                      <w:r w:rsidRPr="00AC15C1">
                        <w:rPr>
                          <w:color w:val="auto"/>
                          <w:sz w:val="28"/>
                          <w:szCs w:val="28"/>
                        </w:rPr>
                        <w:br/>
                      </w:r>
                      <w:r w:rsidRPr="00AC15C1">
                        <w:rPr>
                          <w:i/>
                          <w:sz w:val="28"/>
                          <w:szCs w:val="28"/>
                        </w:rPr>
                        <w:t xml:space="preserve">    </w:t>
                      </w:r>
                      <w:r w:rsidR="004A7E68">
                        <w:t xml:space="preserve">                  </w:t>
                      </w:r>
                      <w:r w:rsidR="004A7E68">
                        <w:br/>
                        <w:t xml:space="preserve">   </w:t>
                      </w:r>
                      <w:r w:rsidR="000801AD">
                        <w:t>---------------------------------------------------------------</w:t>
                      </w:r>
                      <w:r w:rsidR="004A7E68">
                        <w:t xml:space="preserve"> </w:t>
                      </w:r>
                      <w:r w:rsidR="00EA00E5">
                        <w:br/>
                        <w:t xml:space="preserve"> </w:t>
                      </w:r>
                      <w:r w:rsidR="00EE2019">
                        <w:t>LA</w:t>
                      </w:r>
                      <w:r w:rsidR="00EA00E5" w:rsidRPr="00EA00E5">
                        <w:rPr>
                          <w:b/>
                        </w:rPr>
                        <w:t>RRY G. ACKLIN FUNERAL HOME</w:t>
                      </w:r>
                      <w:r w:rsidR="00EE2019">
                        <w:rPr>
                          <w:b/>
                        </w:rPr>
                        <w:t>S</w:t>
                      </w:r>
                      <w:r w:rsidR="00EE2019">
                        <w:rPr>
                          <w:b/>
                        </w:rPr>
                        <w:br/>
                        <w:t xml:space="preserve">         </w:t>
                      </w:r>
                      <w:r w:rsidR="00EE2019">
                        <w:rPr>
                          <w:b/>
                        </w:rPr>
                        <w:tab/>
                        <w:t xml:space="preserve"> </w:t>
                      </w:r>
                      <w:r w:rsidR="001C7FA5" w:rsidRPr="000801AD">
                        <w:rPr>
                          <w:b/>
                        </w:rPr>
                        <w:t xml:space="preserve">ANNUAL CANDLELIGHT </w:t>
                      </w:r>
                      <w:r w:rsidR="00EE2019">
                        <w:rPr>
                          <w:b/>
                        </w:rPr>
                        <w:br/>
                        <w:t xml:space="preserve">                </w:t>
                      </w:r>
                      <w:r w:rsidR="001C7FA5" w:rsidRPr="000801AD">
                        <w:rPr>
                          <w:b/>
                        </w:rPr>
                        <w:t>MEMORIAL</w:t>
                      </w:r>
                      <w:r w:rsidR="00EE2019">
                        <w:rPr>
                          <w:b/>
                        </w:rPr>
                        <w:t xml:space="preserve">  </w:t>
                      </w:r>
                      <w:r w:rsidR="001C7FA5" w:rsidRPr="000801AD">
                        <w:rPr>
                          <w:b/>
                        </w:rPr>
                        <w:t>SERVICE</w:t>
                      </w:r>
                      <w:r w:rsidR="001C7FA5" w:rsidRPr="000801AD">
                        <w:br/>
                      </w:r>
                      <w:r w:rsidR="001C7FA5" w:rsidRPr="00475142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A00E5">
                        <w:rPr>
                          <w:b/>
                          <w:sz w:val="22"/>
                          <w:szCs w:val="22"/>
                        </w:rPr>
                        <w:t xml:space="preserve">          </w:t>
                      </w:r>
                      <w:r w:rsidR="001C7FA5" w:rsidRPr="00475142">
                        <w:rPr>
                          <w:b/>
                          <w:sz w:val="22"/>
                          <w:szCs w:val="22"/>
                        </w:rPr>
                        <w:t>Sunday, December 3, 2017</w:t>
                      </w:r>
                      <w:r w:rsidR="001C7FA5" w:rsidRPr="00475142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475142">
                        <w:rPr>
                          <w:sz w:val="22"/>
                          <w:szCs w:val="22"/>
                        </w:rPr>
                        <w:br/>
                        <w:t xml:space="preserve">          </w:t>
                      </w:r>
                      <w:r w:rsidR="00EA00E5">
                        <w:rPr>
                          <w:sz w:val="22"/>
                          <w:szCs w:val="22"/>
                        </w:rPr>
                        <w:t xml:space="preserve">                     5:00 PM</w:t>
                      </w:r>
                      <w:r w:rsidR="00475142">
                        <w:rPr>
                          <w:sz w:val="22"/>
                          <w:szCs w:val="22"/>
                        </w:rPr>
                        <w:br/>
                      </w:r>
                      <w:r w:rsidR="001C7FA5">
                        <w:t xml:space="preserve">          </w:t>
                      </w:r>
                      <w:r w:rsidR="001C7FA5" w:rsidRPr="00475142">
                        <w:rPr>
                          <w:b/>
                        </w:rPr>
                        <w:t>Mt. Gale Missionary Baptist Church</w:t>
                      </w:r>
                      <w:r w:rsidR="00EE2019">
                        <w:rPr>
                          <w:b/>
                        </w:rPr>
                        <w:t xml:space="preserve"> </w:t>
                      </w:r>
                      <w:r w:rsidR="00EE2019">
                        <w:rPr>
                          <w:b/>
                        </w:rPr>
                        <w:br/>
                        <w:t xml:space="preserve">     </w:t>
                      </w:r>
                      <w:bookmarkStart w:id="3" w:name="_GoBack"/>
                      <w:bookmarkEnd w:id="3"/>
                      <w:r w:rsidR="001C7FA5" w:rsidRPr="00475142">
                        <w:rPr>
                          <w:b/>
                        </w:rPr>
                        <w:t xml:space="preserve"> #8 West Brannon Drive  -  Conway, AR</w:t>
                      </w:r>
                      <w:r w:rsidR="000801AD">
                        <w:br/>
                        <w:t xml:space="preserve">  </w:t>
                      </w:r>
                      <w:r w:rsidR="00EA00E5">
                        <w:br/>
                      </w:r>
                      <w:r w:rsidR="000801AD" w:rsidRPr="000801AD">
                        <w:rPr>
                          <w:i/>
                          <w:sz w:val="22"/>
                          <w:szCs w:val="22"/>
                        </w:rPr>
                        <w:t xml:space="preserve">Where friends and family members are invited to remember and honor their loved one. </w:t>
                      </w:r>
                      <w:r w:rsidR="000801AD" w:rsidRPr="00475142">
                        <w:rPr>
                          <w:b/>
                          <w:i/>
                          <w:sz w:val="22"/>
                          <w:szCs w:val="22"/>
                        </w:rPr>
                        <w:t>Please call our office before December 1, 2017 to register your loved one’s name for our candle lighting ceremony.</w:t>
                      </w:r>
                      <w:r w:rsidR="000801AD" w:rsidRPr="000801AD">
                        <w:rPr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="00475142">
                        <w:rPr>
                          <w:i/>
                          <w:sz w:val="22"/>
                          <w:szCs w:val="22"/>
                        </w:rPr>
                        <w:t xml:space="preserve">  </w:t>
                      </w:r>
                      <w:r w:rsidR="00475142">
                        <w:rPr>
                          <w:i/>
                          <w:sz w:val="22"/>
                          <w:szCs w:val="22"/>
                        </w:rPr>
                        <w:tab/>
                      </w:r>
                      <w:r w:rsidR="00475142">
                        <w:rPr>
                          <w:i/>
                          <w:sz w:val="22"/>
                          <w:szCs w:val="22"/>
                        </w:rPr>
                        <w:tab/>
                      </w:r>
                      <w:r w:rsidR="00475142">
                        <w:rPr>
                          <w:i/>
                          <w:sz w:val="22"/>
                          <w:szCs w:val="22"/>
                        </w:rPr>
                        <w:tab/>
                      </w:r>
                      <w:r w:rsidR="00475142">
                        <w:rPr>
                          <w:i/>
                          <w:sz w:val="22"/>
                          <w:szCs w:val="22"/>
                        </w:rPr>
                        <w:tab/>
                        <w:t xml:space="preserve">  </w:t>
                      </w:r>
                      <w:r w:rsidR="00475142">
                        <w:rPr>
                          <w:noProof/>
                        </w:rPr>
                        <w:drawing>
                          <wp:inline distT="0" distB="0" distL="0" distR="0" wp14:anchorId="25215C7A" wp14:editId="714D769F">
                            <wp:extent cx="923925" cy="638175"/>
                            <wp:effectExtent l="0" t="0" r="9525" b="9525"/>
                            <wp:docPr id="15" name="Picture 15" descr="http://www.clipartkid.com/images/840/christmas-clip-art-clipart-filminspector-com-7cVj35-clipart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clipartkid.com/images/840/christmas-clip-art-clipart-filminspector-com-7cVj35-clipart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5409" cy="6599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75142">
                        <w:rPr>
                          <w:i/>
                          <w:sz w:val="22"/>
                          <w:szCs w:val="22"/>
                        </w:rPr>
                        <w:br/>
                        <w:t>-----------------------------------------------------------</w:t>
                      </w:r>
                    </w:p>
                    <w:p w14:paraId="4D3873D6" w14:textId="4F686BA8" w:rsidR="00C14B2E" w:rsidRDefault="00C14B2E" w:rsidP="00C14B2E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IS YOUR FAMILY PROTECTED???      </w:t>
                      </w:r>
                    </w:p>
                    <w:p w14:paraId="2255C1E8" w14:textId="12F146DE" w:rsidR="00C14B2E" w:rsidRPr="00C14B2E" w:rsidRDefault="00C14B2E" w:rsidP="00C14B2E">
                      <w:pPr>
                        <w:pBdr>
                          <w:bottom w:val="single" w:sz="6" w:space="1" w:color="auto"/>
                        </w:pBdr>
                        <w:rPr>
                          <w:i/>
                          <w:sz w:val="24"/>
                          <w:szCs w:val="24"/>
                        </w:rPr>
                      </w:pPr>
                      <w:r w:rsidRPr="00C14B2E">
                        <w:rPr>
                          <w:i/>
                          <w:sz w:val="24"/>
                          <w:szCs w:val="24"/>
                        </w:rPr>
                        <w:t xml:space="preserve">If your family were to experience a loss of a loved one today, would you have enough burial insurance to cover the funeral expenses? If the answer is </w:t>
                      </w:r>
                      <w:r w:rsidRPr="00C14B2E">
                        <w:rPr>
                          <w:b/>
                          <w:i/>
                          <w:sz w:val="24"/>
                          <w:szCs w:val="24"/>
                        </w:rPr>
                        <w:t>NO</w:t>
                      </w:r>
                      <w:r w:rsidRPr="00C14B2E">
                        <w:rPr>
                          <w:i/>
                          <w:sz w:val="24"/>
                          <w:szCs w:val="24"/>
                        </w:rPr>
                        <w:t xml:space="preserve">, please call our office today to discuss burial insurance or pre-arranging your services. </w:t>
                      </w:r>
                    </w:p>
                    <w:p w14:paraId="38BEC4DC" w14:textId="23B3131F" w:rsidR="00C14B2E" w:rsidRPr="00C14B2E" w:rsidRDefault="00996B9A" w:rsidP="000801AD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01C2B23" wp14:editId="1F4DDEEB">
                            <wp:extent cx="1038225" cy="830580"/>
                            <wp:effectExtent l="0" t="0" r="9525" b="7620"/>
                            <wp:docPr id="2" name="Picture 2" descr="https://tse2.mm.bing.net/th?id=OIP.mo7ITGif4_DMRlVFGC4KDAEVEs&amp;pid=15.1&amp;P=0&amp;w=300&amp;h=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se2.mm.bing.net/th?id=OIP.mo7ITGif4_DMRlVFGC4KDAEVEs&amp;pid=15.1&amp;P=0&amp;w=300&amp;h=3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3548" cy="866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BAC3AC" wp14:editId="06F22235">
                <wp:simplePos x="0" y="0"/>
                <wp:positionH relativeFrom="column">
                  <wp:posOffset>76199</wp:posOffset>
                </wp:positionH>
                <wp:positionV relativeFrom="paragraph">
                  <wp:posOffset>-102870</wp:posOffset>
                </wp:positionV>
                <wp:extent cx="3400425" cy="82200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822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E97D93" w14:textId="1CC97B0B" w:rsidR="00CB312E" w:rsidRPr="008D24AB" w:rsidRDefault="00F95CF6" w:rsidP="00CB312E">
                            <w:pPr>
                              <w:rPr>
                                <w:i/>
                              </w:rPr>
                            </w:pPr>
                            <w:r w:rsidRPr="00CB312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GET TO KNOW </w:t>
                            </w:r>
                            <w:r w:rsidR="00F02D2B" w:rsidRPr="00CB312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YOUR </w:t>
                            </w:r>
                            <w:r w:rsidR="00126C59" w:rsidRPr="00CB312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FUNERAL </w:t>
                            </w:r>
                            <w:r w:rsidR="00126C59">
                              <w:rPr>
                                <w:b/>
                                <w:sz w:val="22"/>
                                <w:szCs w:val="22"/>
                              </w:rPr>
                              <w:t>DIRECTOR</w:t>
                            </w:r>
                            <w:r w:rsidR="000D3E0A" w:rsidRPr="00CB312E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="00CB312E">
                              <w:t xml:space="preserve">       </w:t>
                            </w:r>
                            <w:r w:rsidR="000D3E0A">
                              <w:t xml:space="preserve"> </w:t>
                            </w:r>
                            <w:r w:rsidR="00C01801">
                              <w:t xml:space="preserve">     </w:t>
                            </w:r>
                            <w:r w:rsidR="006A68A7">
                              <w:t xml:space="preserve"> </w:t>
                            </w:r>
                            <w:r w:rsidR="00C0180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Mrs. Twyla L. Acklin-Wyrick</w:t>
                            </w:r>
                          </w:p>
                          <w:p w14:paraId="10D9CC4C" w14:textId="125CFBA4" w:rsidR="009A3E83" w:rsidRPr="00AF2BA5" w:rsidRDefault="008E25C8" w:rsidP="003E3E00">
                            <w:r>
                              <w:t>Mr</w:t>
                            </w:r>
                            <w:r w:rsidR="00C01801">
                              <w:t xml:space="preserve">s. Twyla L. Acklin-Wyrick started out working in the funeral home business as a receptionist while in high school. After graduating from college and a short stint in the </w:t>
                            </w:r>
                            <w:r w:rsidR="003E3E00">
                              <w:t>“</w:t>
                            </w:r>
                            <w:r w:rsidR="00C01801">
                              <w:t>corporate</w:t>
                            </w:r>
                            <w:r w:rsidR="003E3E00">
                              <w:t>”</w:t>
                            </w:r>
                            <w:r w:rsidR="00C01801">
                              <w:t xml:space="preserve"> world</w:t>
                            </w:r>
                            <w:r w:rsidR="003E3E00">
                              <w:t xml:space="preserve"> as an accountant and financial analyst</w:t>
                            </w:r>
                            <w:r w:rsidR="00C01801">
                              <w:t>, she made the decision to come back to the</w:t>
                            </w:r>
                            <w:r w:rsidR="003E3E00">
                              <w:t xml:space="preserve"> family</w:t>
                            </w:r>
                            <w:r w:rsidR="00C01801">
                              <w:t xml:space="preserve"> business</w:t>
                            </w:r>
                            <w:r w:rsidR="003E3E00">
                              <w:t>. As Vice President/Financial Manager, her duties include b</w:t>
                            </w:r>
                            <w:r w:rsidR="00C01801">
                              <w:t xml:space="preserve">eing responsible for the day-to-day operations </w:t>
                            </w:r>
                            <w:r w:rsidR="003E3E00">
                              <w:t xml:space="preserve">of </w:t>
                            </w:r>
                            <w:r w:rsidR="00C01801">
                              <w:t>all three locations</w:t>
                            </w:r>
                            <w:r w:rsidR="003E3E00">
                              <w:t xml:space="preserve">, filing insurance claims, and overseeing the </w:t>
                            </w:r>
                            <w:r w:rsidR="00C01801">
                              <w:t>p</w:t>
                            </w:r>
                            <w:r w:rsidR="00F27453">
                              <w:t>reneed program</w:t>
                            </w:r>
                            <w:r w:rsidR="003E3E00">
                              <w:t xml:space="preserve"> </w:t>
                            </w:r>
                            <w:r w:rsidR="00F27453">
                              <w:t xml:space="preserve">and all </w:t>
                            </w:r>
                            <w:r w:rsidR="00C01801">
                              <w:t xml:space="preserve">financials of the business. </w:t>
                            </w:r>
                            <w:r w:rsidR="00F27453">
                              <w:t xml:space="preserve"> Twyla obtained her funeral director license in 2009</w:t>
                            </w:r>
                            <w:r w:rsidR="00DA4C17">
                              <w:t xml:space="preserve">. </w:t>
                            </w:r>
                            <w:r w:rsidR="003E3E00">
                              <w:tab/>
                            </w:r>
                            <w:r w:rsidR="007659A6">
                              <w:br/>
                            </w:r>
                            <w:r w:rsidR="007659A6">
                              <w:tab/>
                            </w:r>
                            <w:r w:rsidR="00AF2BA5">
                              <w:t>***</w:t>
                            </w:r>
                            <w:r w:rsidR="00CB312E" w:rsidRPr="00E86057">
                              <w:rPr>
                                <w:b/>
                              </w:rPr>
                              <w:t>********FUN FACTS</w:t>
                            </w:r>
                            <w:r w:rsidR="00E86057" w:rsidRPr="00E86057">
                              <w:rPr>
                                <w:b/>
                              </w:rPr>
                              <w:t>*************</w:t>
                            </w:r>
                            <w:r w:rsidR="00246F6C">
                              <w:br/>
                            </w:r>
                            <w:r w:rsidR="00CB312E" w:rsidRPr="00AF2BA5">
                              <w:rPr>
                                <w:b/>
                              </w:rPr>
                              <w:t>Born</w:t>
                            </w:r>
                            <w:r w:rsidR="00CB312E" w:rsidRPr="00AF2BA5">
                              <w:t xml:space="preserve">:  </w:t>
                            </w:r>
                            <w:r w:rsidR="00F27453">
                              <w:t xml:space="preserve">April 1, 1976 (April Fool’s baby) </w:t>
                            </w:r>
                            <w:r w:rsidR="003F09F0" w:rsidRPr="00AF2BA5">
                              <w:t>in Conway, AR</w:t>
                            </w:r>
                            <w:r w:rsidR="005E7D01" w:rsidRPr="00AF2BA5">
                              <w:br/>
                            </w:r>
                            <w:r w:rsidR="005E7D01" w:rsidRPr="00AF2BA5">
                              <w:br/>
                            </w:r>
                            <w:r w:rsidR="005E7D01" w:rsidRPr="00AF2BA5">
                              <w:rPr>
                                <w:b/>
                              </w:rPr>
                              <w:t>Education</w:t>
                            </w:r>
                            <w:r w:rsidR="005E7D01" w:rsidRPr="00AF2BA5">
                              <w:t xml:space="preserve">: </w:t>
                            </w:r>
                            <w:r w:rsidR="00F27453">
                              <w:t>1994</w:t>
                            </w:r>
                            <w:r w:rsidR="00DA4C17">
                              <w:t xml:space="preserve"> graduate of Conway High School; </w:t>
                            </w:r>
                            <w:r w:rsidR="00F27453">
                              <w:t xml:space="preserve">1999 </w:t>
                            </w:r>
                            <w:r w:rsidR="00DA4C17">
                              <w:t xml:space="preserve">graduate of the University of </w:t>
                            </w:r>
                            <w:r w:rsidR="00F27453">
                              <w:t xml:space="preserve">Arkansas at Little Rock </w:t>
                            </w:r>
                            <w:r w:rsidR="00DA4C17">
                              <w:t xml:space="preserve">with a Bachelor of Science degree in </w:t>
                            </w:r>
                            <w:r w:rsidR="005C0576">
                              <w:t>Accounting</w:t>
                            </w:r>
                          </w:p>
                          <w:p w14:paraId="7F07A961" w14:textId="0262491A" w:rsidR="00AF2BA5" w:rsidRPr="00F27453" w:rsidRDefault="00F27453" w:rsidP="00AF2BA5">
                            <w:pPr>
                              <w:pStyle w:val="NoSpacing"/>
                            </w:pPr>
                            <w:r>
                              <w:rPr>
                                <w:b/>
                              </w:rPr>
                              <w:t>Daughter</w:t>
                            </w:r>
                            <w:r w:rsidR="009A3E83" w:rsidRPr="00AF2BA5">
                              <w:rPr>
                                <w:b/>
                              </w:rPr>
                              <w:t xml:space="preserve"> of</w:t>
                            </w:r>
                            <w:r w:rsidR="009A3E83" w:rsidRPr="00AF2BA5">
                              <w:t xml:space="preserve">: </w:t>
                            </w:r>
                            <w:r w:rsidR="008E25C8">
                              <w:t>Larry G. and Ernestine (Henderson) Acklin</w:t>
                            </w:r>
                            <w:r w:rsidR="007659A6">
                              <w:t xml:space="preserve">; </w:t>
                            </w:r>
                            <w:r w:rsidR="008E25C8">
                              <w:rPr>
                                <w:b/>
                                <w:i/>
                              </w:rPr>
                              <w:t>Sibling</w:t>
                            </w:r>
                            <w:r w:rsidR="003E3E00">
                              <w:rPr>
                                <w:b/>
                                <w:i/>
                              </w:rPr>
                              <w:t>s</w:t>
                            </w:r>
                            <w:r w:rsidR="00466937" w:rsidRPr="00AF2BA5">
                              <w:rPr>
                                <w:b/>
                                <w:i/>
                              </w:rPr>
                              <w:t>: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 </w:t>
                            </w:r>
                            <w:r w:rsidRPr="00F27453">
                              <w:rPr>
                                <w:i/>
                              </w:rPr>
                              <w:t>A</w:t>
                            </w:r>
                            <w:r w:rsidR="003E3E00">
                              <w:rPr>
                                <w:i/>
                              </w:rPr>
                              <w:t xml:space="preserve">ndre’ D. Acklin and Beau Acklin </w:t>
                            </w:r>
                            <w:r w:rsidRPr="00F27453">
                              <w:rPr>
                                <w:i/>
                              </w:rPr>
                              <w:t>(</w:t>
                            </w:r>
                            <w:r w:rsidR="003E3E00">
                              <w:rPr>
                                <w:i/>
                              </w:rPr>
                              <w:t xml:space="preserve">the </w:t>
                            </w:r>
                            <w:r w:rsidRPr="00F27453">
                              <w:rPr>
                                <w:i/>
                              </w:rPr>
                              <w:t>family dog)</w:t>
                            </w:r>
                          </w:p>
                          <w:p w14:paraId="11BEF183" w14:textId="3B031C4D" w:rsidR="00CB312E" w:rsidRPr="00AF2BA5" w:rsidRDefault="00CB312E" w:rsidP="009A3E83">
                            <w:pPr>
                              <w:pStyle w:val="NoSpacing"/>
                            </w:pPr>
                          </w:p>
                          <w:p w14:paraId="4C9CB206" w14:textId="0ECAEF3E" w:rsidR="00DA4C17" w:rsidRDefault="00CB312E" w:rsidP="007659A6">
                            <w:r w:rsidRPr="00AF2BA5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Marri</w:t>
                            </w:r>
                            <w:r w:rsidR="00466937" w:rsidRPr="00AF2BA5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ed to</w:t>
                            </w:r>
                            <w:r w:rsidR="00466937" w:rsidRPr="00AF2BA5"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F27453">
                              <w:rPr>
                                <w:sz w:val="22"/>
                                <w:szCs w:val="22"/>
                              </w:rPr>
                              <w:t xml:space="preserve">Eddie </w:t>
                            </w:r>
                            <w:r w:rsidR="003E3E00">
                              <w:rPr>
                                <w:sz w:val="22"/>
                                <w:szCs w:val="22"/>
                              </w:rPr>
                              <w:t xml:space="preserve">F. </w:t>
                            </w:r>
                            <w:r w:rsidR="00F27453">
                              <w:rPr>
                                <w:sz w:val="22"/>
                                <w:szCs w:val="22"/>
                              </w:rPr>
                              <w:t>Wyrick, Jr.</w:t>
                            </w:r>
                            <w:r w:rsidR="007659A6">
                              <w:rPr>
                                <w:sz w:val="22"/>
                                <w:szCs w:val="22"/>
                              </w:rPr>
                              <w:t xml:space="preserve">; </w:t>
                            </w:r>
                            <w:r w:rsidRPr="00AF2BA5">
                              <w:rPr>
                                <w:b/>
                                <w:i/>
                              </w:rPr>
                              <w:t>Children:</w:t>
                            </w:r>
                            <w:r w:rsidRPr="00AF2BA5">
                              <w:t xml:space="preserve">  </w:t>
                            </w:r>
                            <w:r w:rsidR="00F27453">
                              <w:t xml:space="preserve">Quenton </w:t>
                            </w:r>
                            <w:r w:rsidR="007659A6">
                              <w:t>RaShad Wyrick and Kennedi RaShun</w:t>
                            </w:r>
                            <w:r w:rsidR="005419BC">
                              <w:t xml:space="preserve"> Wyrick </w:t>
                            </w:r>
                            <w:r w:rsidR="008E25C8">
                              <w:t xml:space="preserve">  </w:t>
                            </w:r>
                          </w:p>
                          <w:p w14:paraId="1E8AED27" w14:textId="77777777" w:rsidR="00DA4C17" w:rsidRDefault="00DA4C17" w:rsidP="00AF2BA5">
                            <w:pPr>
                              <w:pStyle w:val="NoSpacing"/>
                            </w:pPr>
                          </w:p>
                          <w:p w14:paraId="5C7754C5" w14:textId="00140C80" w:rsidR="00AF2BA5" w:rsidRPr="0032690C" w:rsidRDefault="00CB312E" w:rsidP="00AF2BA5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AF2BA5">
                              <w:rPr>
                                <w:b/>
                                <w:i/>
                              </w:rPr>
                              <w:t>Favorite Scripture</w:t>
                            </w:r>
                            <w:r w:rsidRPr="00AF2BA5">
                              <w:t>:</w:t>
                            </w:r>
                            <w:r w:rsidR="00E86057" w:rsidRPr="00AF2BA5">
                              <w:t xml:space="preserve"> </w:t>
                            </w:r>
                            <w:r w:rsidR="00F27453">
                              <w:t xml:space="preserve">“Now unto him that is able to do exceedingly abundantly above all that we ask or think, according to the </w:t>
                            </w:r>
                            <w:r w:rsidR="005419BC">
                              <w:t>power that</w:t>
                            </w:r>
                            <w:r w:rsidR="00F27453">
                              <w:t xml:space="preserve"> worketh in us.” </w:t>
                            </w:r>
                            <w:r w:rsidR="00F27453" w:rsidRPr="003E3E00">
                              <w:rPr>
                                <w:b/>
                              </w:rPr>
                              <w:t>Ephesian 3:20</w:t>
                            </w:r>
                            <w:r w:rsidR="00DA4C17">
                              <w:t xml:space="preserve"> </w:t>
                            </w:r>
                          </w:p>
                          <w:p w14:paraId="0CAC88F3" w14:textId="4EDAD195" w:rsidR="00AF2BA5" w:rsidRPr="00DA4C17" w:rsidRDefault="00AF2BA5" w:rsidP="00AF2BA5">
                            <w:pPr>
                              <w:pStyle w:val="NoSpacing"/>
                            </w:pPr>
                            <w:r w:rsidRPr="00AF2BA5">
                              <w:br/>
                            </w:r>
                            <w:r w:rsidR="00CB312E" w:rsidRPr="00EC7EB1">
                              <w:rPr>
                                <w:b/>
                                <w:i/>
                              </w:rPr>
                              <w:t xml:space="preserve">Last book read: </w:t>
                            </w:r>
                            <w:r w:rsidR="005419BC" w:rsidRPr="00CF5FDD">
                              <w:rPr>
                                <w:i/>
                              </w:rPr>
                              <w:t>Who Moved My Pulpit</w:t>
                            </w:r>
                            <w:r w:rsidR="00590D07" w:rsidRPr="00CF5FDD">
                              <w:rPr>
                                <w:i/>
                              </w:rPr>
                              <w:t>?</w:t>
                            </w:r>
                            <w:r w:rsidR="00DE7C37">
                              <w:rPr>
                                <w:i/>
                              </w:rPr>
                              <w:t xml:space="preserve"> Leading Change in the Church</w:t>
                            </w:r>
                            <w:r w:rsidR="005419BC" w:rsidRPr="00CF5FDD">
                              <w:rPr>
                                <w:i/>
                              </w:rPr>
                              <w:t xml:space="preserve"> by</w:t>
                            </w:r>
                            <w:r w:rsidR="005419BC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53173D" w:rsidRPr="00DE7C37">
                              <w:rPr>
                                <w:i/>
                              </w:rPr>
                              <w:t>Thom S. Rainer</w:t>
                            </w:r>
                            <w:r w:rsidR="0053173D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Pr="00DA4C17">
                              <w:t xml:space="preserve">  </w:t>
                            </w:r>
                          </w:p>
                          <w:p w14:paraId="28AD6D5B" w14:textId="51EAD2D6" w:rsidR="00DA4C17" w:rsidRPr="00CF5FDD" w:rsidRDefault="007659A6"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br/>
                            </w:r>
                            <w:r w:rsidR="00F2046E" w:rsidRPr="007659A6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Favorite Hymn</w:t>
                            </w:r>
                            <w:r w:rsidR="005419BC">
                              <w:rPr>
                                <w:sz w:val="22"/>
                                <w:szCs w:val="22"/>
                              </w:rPr>
                              <w:t>: “</w:t>
                            </w:r>
                            <w:r w:rsidR="00F2046E">
                              <w:rPr>
                                <w:sz w:val="22"/>
                                <w:szCs w:val="22"/>
                              </w:rPr>
                              <w:t>The Blood Will Never Lose Its Power”</w:t>
                            </w:r>
                            <w:r w:rsidR="00F2046E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="005419BC" w:rsidRPr="00CF5FDD">
                              <w:rPr>
                                <w:b/>
                                <w:i/>
                              </w:rPr>
                              <w:t xml:space="preserve">Favorite Meal: </w:t>
                            </w:r>
                            <w:r w:rsidR="00F2046E" w:rsidRPr="00CF5FDD">
                              <w:t>Anything my mama cooks!!</w:t>
                            </w:r>
                            <w:r w:rsidR="00F2046E" w:rsidRPr="00CF5FDD">
                              <w:rPr>
                                <w:i/>
                              </w:rPr>
                              <w:t xml:space="preserve"> (</w:t>
                            </w:r>
                            <w:r w:rsidR="00F2046E" w:rsidRPr="00CF5FDD">
                              <w:t>also enjoy p</w:t>
                            </w:r>
                            <w:r w:rsidR="005419BC" w:rsidRPr="00CF5FDD">
                              <w:t>ork chops, smothered cabbage, mashed potatoes,</w:t>
                            </w:r>
                            <w:r w:rsidR="00F2046E" w:rsidRPr="00CF5FDD">
                              <w:t xml:space="preserve"> and</w:t>
                            </w:r>
                            <w:r w:rsidR="005419BC" w:rsidRPr="00CF5FDD">
                              <w:t xml:space="preserve"> corn</w:t>
                            </w:r>
                            <w:r w:rsidR="00F2046E" w:rsidRPr="00CF5FDD">
                              <w:t xml:space="preserve">) </w:t>
                            </w:r>
                            <w:r w:rsidR="005419BC" w:rsidRPr="00CF5FDD">
                              <w:t xml:space="preserve"> </w:t>
                            </w:r>
                            <w:r>
                              <w:br/>
                            </w:r>
                            <w:r w:rsidR="00CB312E" w:rsidRPr="00CF5FDD">
                              <w:rPr>
                                <w:b/>
                                <w:i/>
                              </w:rPr>
                              <w:t>Favorite Color:</w:t>
                            </w:r>
                            <w:r w:rsidR="00466937" w:rsidRPr="00CF5FDD">
                              <w:t xml:space="preserve">  </w:t>
                            </w:r>
                            <w:r w:rsidR="005419BC" w:rsidRPr="00CF5FDD">
                              <w:t>Hot Pink and Black</w:t>
                            </w:r>
                            <w:r w:rsidR="00DA4C17" w:rsidRPr="00CF5FDD">
                              <w:t xml:space="preserve"> </w:t>
                            </w:r>
                            <w:r>
                              <w:br/>
                            </w:r>
                            <w:r w:rsidR="009030B2" w:rsidRPr="009030B2">
                              <w:rPr>
                                <w:b/>
                                <w:i/>
                              </w:rPr>
                              <w:t xml:space="preserve">Other hobbies: </w:t>
                            </w:r>
                            <w:r w:rsidR="009030B2" w:rsidRPr="00CF5FDD">
                              <w:t>Singing in the choir, wat</w:t>
                            </w:r>
                            <w:r w:rsidR="00CF5FDD">
                              <w:t xml:space="preserve">ching daughter play volleyball, </w:t>
                            </w:r>
                            <w:r w:rsidR="009030B2" w:rsidRPr="00CF5FDD">
                              <w:t xml:space="preserve">watching </w:t>
                            </w:r>
                            <w:r w:rsidR="00CF5FDD">
                              <w:t xml:space="preserve">action-packed </w:t>
                            </w:r>
                            <w:r w:rsidR="009030B2" w:rsidRPr="00CF5FDD">
                              <w:t>movies</w:t>
                            </w:r>
                            <w:r w:rsidR="00B715AF">
                              <w:t>, planning parties for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AC3AC" id="Text Box 6" o:spid="_x0000_s1027" type="#_x0000_t202" style="position:absolute;margin-left:6pt;margin-top:-8.1pt;width:267.75pt;height:64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" fillcolor="white [3201]" strokeweight=".5pt">
                <v:textbox>
                  <w:txbxContent>
                    <w:p w14:paraId="6DE97D93" w14:textId="1CC97B0B" w:rsidR="00CB312E" w:rsidRPr="008D24AB" w:rsidRDefault="00F95CF6" w:rsidP="00CB312E">
                      <w:pPr>
                        <w:rPr>
                          <w:i/>
                        </w:rPr>
                      </w:pPr>
                      <w:r w:rsidRPr="00CB312E">
                        <w:rPr>
                          <w:b/>
                          <w:sz w:val="22"/>
                          <w:szCs w:val="22"/>
                        </w:rPr>
                        <w:t xml:space="preserve">GET TO KNOW </w:t>
                      </w:r>
                      <w:r w:rsidR="00F02D2B" w:rsidRPr="00CB312E">
                        <w:rPr>
                          <w:b/>
                          <w:sz w:val="22"/>
                          <w:szCs w:val="22"/>
                        </w:rPr>
                        <w:t xml:space="preserve">YOUR </w:t>
                      </w:r>
                      <w:r w:rsidR="00126C59" w:rsidRPr="00CB312E">
                        <w:rPr>
                          <w:b/>
                          <w:sz w:val="22"/>
                          <w:szCs w:val="22"/>
                        </w:rPr>
                        <w:t xml:space="preserve">FUNERAL </w:t>
                      </w:r>
                      <w:r w:rsidR="00126C59">
                        <w:rPr>
                          <w:b/>
                          <w:sz w:val="22"/>
                          <w:szCs w:val="22"/>
                        </w:rPr>
                        <w:t>DIRECTOR</w:t>
                      </w:r>
                      <w:r w:rsidR="000D3E0A" w:rsidRPr="00CB312E">
                        <w:rPr>
                          <w:sz w:val="22"/>
                          <w:szCs w:val="22"/>
                        </w:rPr>
                        <w:br/>
                      </w:r>
                      <w:r w:rsidR="00CB312E">
                        <w:t xml:space="preserve">       </w:t>
                      </w:r>
                      <w:r w:rsidR="000D3E0A">
                        <w:t xml:space="preserve"> </w:t>
                      </w:r>
                      <w:r w:rsidR="00C01801">
                        <w:t xml:space="preserve">     </w:t>
                      </w:r>
                      <w:r w:rsidR="006A68A7">
                        <w:t xml:space="preserve"> </w:t>
                      </w:r>
                      <w:r w:rsidR="00C01801">
                        <w:rPr>
                          <w:b/>
                          <w:i/>
                          <w:sz w:val="24"/>
                          <w:szCs w:val="24"/>
                        </w:rPr>
                        <w:t>Mrs. Twyla L. Acklin-Wyrick</w:t>
                      </w:r>
                    </w:p>
                    <w:p w14:paraId="10D9CC4C" w14:textId="125CFBA4" w:rsidR="009A3E83" w:rsidRPr="00AF2BA5" w:rsidRDefault="008E25C8" w:rsidP="003E3E00">
                      <w:r>
                        <w:t>Mr</w:t>
                      </w:r>
                      <w:r w:rsidR="00C01801">
                        <w:t xml:space="preserve">s. Twyla L. Acklin-Wyrick started out working in the funeral home business as a receptionist while in high school. After graduating from college and a short stint in the </w:t>
                      </w:r>
                      <w:r w:rsidR="003E3E00">
                        <w:t>“</w:t>
                      </w:r>
                      <w:r w:rsidR="00C01801">
                        <w:t>corporate</w:t>
                      </w:r>
                      <w:r w:rsidR="003E3E00">
                        <w:t>”</w:t>
                      </w:r>
                      <w:r w:rsidR="00C01801">
                        <w:t xml:space="preserve"> world</w:t>
                      </w:r>
                      <w:r w:rsidR="003E3E00">
                        <w:t xml:space="preserve"> as an accountant and financial analyst</w:t>
                      </w:r>
                      <w:r w:rsidR="00C01801">
                        <w:t>, she made the decision to come back to the</w:t>
                      </w:r>
                      <w:r w:rsidR="003E3E00">
                        <w:t xml:space="preserve"> family</w:t>
                      </w:r>
                      <w:r w:rsidR="00C01801">
                        <w:t xml:space="preserve"> business</w:t>
                      </w:r>
                      <w:r w:rsidR="003E3E00">
                        <w:t>. As Vice President/Financial Manager, her duties include b</w:t>
                      </w:r>
                      <w:r w:rsidR="00C01801">
                        <w:t xml:space="preserve">eing responsible for the day-to-day operations </w:t>
                      </w:r>
                      <w:r w:rsidR="003E3E00">
                        <w:t xml:space="preserve">of </w:t>
                      </w:r>
                      <w:r w:rsidR="00C01801">
                        <w:t>all three locations</w:t>
                      </w:r>
                      <w:r w:rsidR="003E3E00">
                        <w:t xml:space="preserve">, filing insurance claims, and overseeing the </w:t>
                      </w:r>
                      <w:r w:rsidR="00C01801">
                        <w:t>p</w:t>
                      </w:r>
                      <w:r w:rsidR="00F27453">
                        <w:t>reneed program</w:t>
                      </w:r>
                      <w:r w:rsidR="003E3E00">
                        <w:t xml:space="preserve"> </w:t>
                      </w:r>
                      <w:r w:rsidR="00F27453">
                        <w:t xml:space="preserve">and all </w:t>
                      </w:r>
                      <w:r w:rsidR="00C01801">
                        <w:t xml:space="preserve">financials of the business. </w:t>
                      </w:r>
                      <w:r w:rsidR="00F27453">
                        <w:t xml:space="preserve"> Twyla obtained her funeral director license in 2009</w:t>
                      </w:r>
                      <w:r w:rsidR="00DA4C17">
                        <w:t xml:space="preserve">. </w:t>
                      </w:r>
                      <w:r w:rsidR="003E3E00">
                        <w:tab/>
                      </w:r>
                      <w:r w:rsidR="007659A6">
                        <w:br/>
                      </w:r>
                      <w:r w:rsidR="007659A6">
                        <w:tab/>
                      </w:r>
                      <w:r w:rsidR="00AF2BA5">
                        <w:t>***</w:t>
                      </w:r>
                      <w:r w:rsidR="00CB312E" w:rsidRPr="00E86057">
                        <w:rPr>
                          <w:b/>
                        </w:rPr>
                        <w:t>********FUN FACTS</w:t>
                      </w:r>
                      <w:r w:rsidR="00E86057" w:rsidRPr="00E86057">
                        <w:rPr>
                          <w:b/>
                        </w:rPr>
                        <w:t>*************</w:t>
                      </w:r>
                      <w:r w:rsidR="00246F6C">
                        <w:br/>
                      </w:r>
                      <w:r w:rsidR="00CB312E" w:rsidRPr="00AF2BA5">
                        <w:rPr>
                          <w:b/>
                        </w:rPr>
                        <w:t>Born</w:t>
                      </w:r>
                      <w:r w:rsidR="00CB312E" w:rsidRPr="00AF2BA5">
                        <w:t xml:space="preserve">:  </w:t>
                      </w:r>
                      <w:r w:rsidR="00F27453">
                        <w:t xml:space="preserve">April 1, 1976 (April Fool’s baby) </w:t>
                      </w:r>
                      <w:r w:rsidR="003F09F0" w:rsidRPr="00AF2BA5">
                        <w:t>in Conway, AR</w:t>
                      </w:r>
                      <w:r w:rsidR="005E7D01" w:rsidRPr="00AF2BA5">
                        <w:br/>
                      </w:r>
                      <w:r w:rsidR="005E7D01" w:rsidRPr="00AF2BA5">
                        <w:br/>
                      </w:r>
                      <w:r w:rsidR="005E7D01" w:rsidRPr="00AF2BA5">
                        <w:rPr>
                          <w:b/>
                        </w:rPr>
                        <w:t>Education</w:t>
                      </w:r>
                      <w:r w:rsidR="005E7D01" w:rsidRPr="00AF2BA5">
                        <w:t xml:space="preserve">: </w:t>
                      </w:r>
                      <w:r w:rsidR="00F27453">
                        <w:t>1994</w:t>
                      </w:r>
                      <w:r w:rsidR="00DA4C17">
                        <w:t xml:space="preserve"> graduate of Conway High School; </w:t>
                      </w:r>
                      <w:r w:rsidR="00F27453">
                        <w:t xml:space="preserve">1999 </w:t>
                      </w:r>
                      <w:r w:rsidR="00DA4C17">
                        <w:t xml:space="preserve">graduate of the University of </w:t>
                      </w:r>
                      <w:r w:rsidR="00F27453">
                        <w:t xml:space="preserve">Arkansas at Little Rock </w:t>
                      </w:r>
                      <w:r w:rsidR="00DA4C17">
                        <w:t xml:space="preserve">with a Bachelor of Science degree in </w:t>
                      </w:r>
                      <w:r w:rsidR="005C0576">
                        <w:t>Accounting</w:t>
                      </w:r>
                    </w:p>
                    <w:p w14:paraId="7F07A961" w14:textId="0262491A" w:rsidR="00AF2BA5" w:rsidRPr="00F27453" w:rsidRDefault="00F27453" w:rsidP="00AF2BA5">
                      <w:pPr>
                        <w:pStyle w:val="NoSpacing"/>
                      </w:pPr>
                      <w:r>
                        <w:rPr>
                          <w:b/>
                        </w:rPr>
                        <w:t>Daughter</w:t>
                      </w:r>
                      <w:r w:rsidR="009A3E83" w:rsidRPr="00AF2BA5">
                        <w:rPr>
                          <w:b/>
                        </w:rPr>
                        <w:t xml:space="preserve"> of</w:t>
                      </w:r>
                      <w:r w:rsidR="009A3E83" w:rsidRPr="00AF2BA5">
                        <w:t xml:space="preserve">: </w:t>
                      </w:r>
                      <w:r w:rsidR="008E25C8">
                        <w:t>Larry G. and Ernestine (Henderson) Acklin</w:t>
                      </w:r>
                      <w:r w:rsidR="007659A6">
                        <w:t xml:space="preserve">; </w:t>
                      </w:r>
                      <w:r w:rsidR="008E25C8">
                        <w:rPr>
                          <w:b/>
                          <w:i/>
                        </w:rPr>
                        <w:t>Sibling</w:t>
                      </w:r>
                      <w:r w:rsidR="003E3E00">
                        <w:rPr>
                          <w:b/>
                          <w:i/>
                        </w:rPr>
                        <w:t>s</w:t>
                      </w:r>
                      <w:r w:rsidR="00466937" w:rsidRPr="00AF2BA5">
                        <w:rPr>
                          <w:b/>
                          <w:i/>
                        </w:rPr>
                        <w:t>:</w:t>
                      </w:r>
                      <w:r>
                        <w:rPr>
                          <w:b/>
                          <w:i/>
                        </w:rPr>
                        <w:t xml:space="preserve">  </w:t>
                      </w:r>
                      <w:r w:rsidRPr="00F27453">
                        <w:rPr>
                          <w:i/>
                        </w:rPr>
                        <w:t>A</w:t>
                      </w:r>
                      <w:r w:rsidR="003E3E00">
                        <w:rPr>
                          <w:i/>
                        </w:rPr>
                        <w:t xml:space="preserve">ndre’ D. Acklin and Beau Acklin </w:t>
                      </w:r>
                      <w:r w:rsidRPr="00F27453">
                        <w:rPr>
                          <w:i/>
                        </w:rPr>
                        <w:t>(</w:t>
                      </w:r>
                      <w:r w:rsidR="003E3E00">
                        <w:rPr>
                          <w:i/>
                        </w:rPr>
                        <w:t xml:space="preserve">the </w:t>
                      </w:r>
                      <w:r w:rsidRPr="00F27453">
                        <w:rPr>
                          <w:i/>
                        </w:rPr>
                        <w:t>family dog)</w:t>
                      </w:r>
                    </w:p>
                    <w:p w14:paraId="11BEF183" w14:textId="3B031C4D" w:rsidR="00CB312E" w:rsidRPr="00AF2BA5" w:rsidRDefault="00CB312E" w:rsidP="009A3E83">
                      <w:pPr>
                        <w:pStyle w:val="NoSpacing"/>
                      </w:pPr>
                    </w:p>
                    <w:p w14:paraId="4C9CB206" w14:textId="0ECAEF3E" w:rsidR="00DA4C17" w:rsidRDefault="00CB312E" w:rsidP="007659A6">
                      <w:r w:rsidRPr="00AF2BA5">
                        <w:rPr>
                          <w:b/>
                          <w:i/>
                          <w:sz w:val="22"/>
                          <w:szCs w:val="22"/>
                        </w:rPr>
                        <w:t>Marri</w:t>
                      </w:r>
                      <w:r w:rsidR="00466937" w:rsidRPr="00AF2BA5">
                        <w:rPr>
                          <w:b/>
                          <w:i/>
                          <w:sz w:val="22"/>
                          <w:szCs w:val="22"/>
                        </w:rPr>
                        <w:t>ed to</w:t>
                      </w:r>
                      <w:r w:rsidR="00466937" w:rsidRPr="00AF2BA5">
                        <w:rPr>
                          <w:sz w:val="22"/>
                          <w:szCs w:val="22"/>
                        </w:rPr>
                        <w:t xml:space="preserve">: </w:t>
                      </w:r>
                      <w:r w:rsidR="00F27453">
                        <w:rPr>
                          <w:sz w:val="22"/>
                          <w:szCs w:val="22"/>
                        </w:rPr>
                        <w:t xml:space="preserve">Eddie </w:t>
                      </w:r>
                      <w:r w:rsidR="003E3E00">
                        <w:rPr>
                          <w:sz w:val="22"/>
                          <w:szCs w:val="22"/>
                        </w:rPr>
                        <w:t xml:space="preserve">F. </w:t>
                      </w:r>
                      <w:r w:rsidR="00F27453">
                        <w:rPr>
                          <w:sz w:val="22"/>
                          <w:szCs w:val="22"/>
                        </w:rPr>
                        <w:t>Wyrick, Jr.</w:t>
                      </w:r>
                      <w:r w:rsidR="007659A6">
                        <w:rPr>
                          <w:sz w:val="22"/>
                          <w:szCs w:val="22"/>
                        </w:rPr>
                        <w:t xml:space="preserve">; </w:t>
                      </w:r>
                      <w:r w:rsidRPr="00AF2BA5">
                        <w:rPr>
                          <w:b/>
                          <w:i/>
                        </w:rPr>
                        <w:t>Children:</w:t>
                      </w:r>
                      <w:r w:rsidRPr="00AF2BA5">
                        <w:t xml:space="preserve">  </w:t>
                      </w:r>
                      <w:r w:rsidR="00F27453">
                        <w:t xml:space="preserve">Quenton </w:t>
                      </w:r>
                      <w:r w:rsidR="007659A6">
                        <w:t>RaShad Wyrick and Kennedi RaShun</w:t>
                      </w:r>
                      <w:r w:rsidR="005419BC">
                        <w:t xml:space="preserve"> Wyrick </w:t>
                      </w:r>
                      <w:r w:rsidR="008E25C8">
                        <w:t xml:space="preserve">  </w:t>
                      </w:r>
                    </w:p>
                    <w:p w14:paraId="1E8AED27" w14:textId="77777777" w:rsidR="00DA4C17" w:rsidRDefault="00DA4C17" w:rsidP="00AF2BA5">
                      <w:pPr>
                        <w:pStyle w:val="NoSpacing"/>
                      </w:pPr>
                    </w:p>
                    <w:p w14:paraId="5C7754C5" w14:textId="00140C80" w:rsidR="00AF2BA5" w:rsidRPr="0032690C" w:rsidRDefault="00CB312E" w:rsidP="00AF2BA5">
                      <w:pPr>
                        <w:pStyle w:val="NoSpacing"/>
                        <w:rPr>
                          <w:b/>
                        </w:rPr>
                      </w:pPr>
                      <w:r w:rsidRPr="00AF2BA5">
                        <w:rPr>
                          <w:b/>
                          <w:i/>
                        </w:rPr>
                        <w:t>Favorite Scripture</w:t>
                      </w:r>
                      <w:r w:rsidRPr="00AF2BA5">
                        <w:t>:</w:t>
                      </w:r>
                      <w:r w:rsidR="00E86057" w:rsidRPr="00AF2BA5">
                        <w:t xml:space="preserve"> </w:t>
                      </w:r>
                      <w:r w:rsidR="00F27453">
                        <w:t xml:space="preserve">“Now unto him that is able to do exceedingly abundantly above all that we ask or think, according to the </w:t>
                      </w:r>
                      <w:r w:rsidR="005419BC">
                        <w:t>power that</w:t>
                      </w:r>
                      <w:r w:rsidR="00F27453">
                        <w:t xml:space="preserve"> worketh in us.” </w:t>
                      </w:r>
                      <w:r w:rsidR="00F27453" w:rsidRPr="003E3E00">
                        <w:rPr>
                          <w:b/>
                        </w:rPr>
                        <w:t>Ephesian 3:20</w:t>
                      </w:r>
                      <w:r w:rsidR="00DA4C17">
                        <w:t xml:space="preserve"> </w:t>
                      </w:r>
                    </w:p>
                    <w:p w14:paraId="0CAC88F3" w14:textId="4EDAD195" w:rsidR="00AF2BA5" w:rsidRPr="00DA4C17" w:rsidRDefault="00AF2BA5" w:rsidP="00AF2BA5">
                      <w:pPr>
                        <w:pStyle w:val="NoSpacing"/>
                      </w:pPr>
                      <w:r w:rsidRPr="00AF2BA5">
                        <w:br/>
                      </w:r>
                      <w:r w:rsidR="00CB312E" w:rsidRPr="00EC7EB1">
                        <w:rPr>
                          <w:b/>
                          <w:i/>
                        </w:rPr>
                        <w:t xml:space="preserve">Last book read: </w:t>
                      </w:r>
                      <w:r w:rsidR="005419BC" w:rsidRPr="00CF5FDD">
                        <w:rPr>
                          <w:i/>
                        </w:rPr>
                        <w:t>Who Moved My Pulpit</w:t>
                      </w:r>
                      <w:r w:rsidR="00590D07" w:rsidRPr="00CF5FDD">
                        <w:rPr>
                          <w:i/>
                        </w:rPr>
                        <w:t>?</w:t>
                      </w:r>
                      <w:r w:rsidR="00DE7C37">
                        <w:rPr>
                          <w:i/>
                        </w:rPr>
                        <w:t xml:space="preserve"> Leading Change in the Church</w:t>
                      </w:r>
                      <w:r w:rsidR="005419BC" w:rsidRPr="00CF5FDD">
                        <w:rPr>
                          <w:i/>
                        </w:rPr>
                        <w:t xml:space="preserve"> by</w:t>
                      </w:r>
                      <w:r w:rsidR="005419BC">
                        <w:rPr>
                          <w:b/>
                          <w:i/>
                        </w:rPr>
                        <w:t xml:space="preserve"> </w:t>
                      </w:r>
                      <w:r w:rsidR="0053173D" w:rsidRPr="00DE7C37">
                        <w:rPr>
                          <w:i/>
                        </w:rPr>
                        <w:t>Thom S. Rainer</w:t>
                      </w:r>
                      <w:r w:rsidR="0053173D">
                        <w:rPr>
                          <w:b/>
                          <w:i/>
                        </w:rPr>
                        <w:t xml:space="preserve"> </w:t>
                      </w:r>
                      <w:r w:rsidRPr="00DA4C17">
                        <w:t xml:space="preserve">  </w:t>
                      </w:r>
                    </w:p>
                    <w:p w14:paraId="28AD6D5B" w14:textId="51EAD2D6" w:rsidR="00DA4C17" w:rsidRPr="00CF5FDD" w:rsidRDefault="007659A6">
                      <w:r>
                        <w:rPr>
                          <w:b/>
                          <w:i/>
                          <w:sz w:val="22"/>
                          <w:szCs w:val="22"/>
                        </w:rPr>
                        <w:br/>
                      </w:r>
                      <w:r w:rsidR="00F2046E" w:rsidRPr="007659A6">
                        <w:rPr>
                          <w:b/>
                          <w:i/>
                          <w:sz w:val="22"/>
                          <w:szCs w:val="22"/>
                        </w:rPr>
                        <w:t>Favorite Hymn</w:t>
                      </w:r>
                      <w:r w:rsidR="005419BC">
                        <w:rPr>
                          <w:sz w:val="22"/>
                          <w:szCs w:val="22"/>
                        </w:rPr>
                        <w:t>: “</w:t>
                      </w:r>
                      <w:r w:rsidR="00F2046E">
                        <w:rPr>
                          <w:sz w:val="22"/>
                          <w:szCs w:val="22"/>
                        </w:rPr>
                        <w:t>The Blood Will Never Lose Its Power”</w:t>
                      </w:r>
                      <w:r w:rsidR="00F2046E">
                        <w:rPr>
                          <w:sz w:val="22"/>
                          <w:szCs w:val="22"/>
                        </w:rPr>
                        <w:br/>
                      </w:r>
                      <w:r w:rsidR="005419BC" w:rsidRPr="00CF5FDD">
                        <w:rPr>
                          <w:b/>
                          <w:i/>
                        </w:rPr>
                        <w:t xml:space="preserve">Favorite Meal: </w:t>
                      </w:r>
                      <w:r w:rsidR="00F2046E" w:rsidRPr="00CF5FDD">
                        <w:t>Anything my mama cooks!!</w:t>
                      </w:r>
                      <w:r w:rsidR="00F2046E" w:rsidRPr="00CF5FDD">
                        <w:rPr>
                          <w:i/>
                        </w:rPr>
                        <w:t xml:space="preserve"> (</w:t>
                      </w:r>
                      <w:r w:rsidR="00F2046E" w:rsidRPr="00CF5FDD">
                        <w:t>also enjoy p</w:t>
                      </w:r>
                      <w:r w:rsidR="005419BC" w:rsidRPr="00CF5FDD">
                        <w:t>ork chops, smothered cabbage, mashed potatoes,</w:t>
                      </w:r>
                      <w:r w:rsidR="00F2046E" w:rsidRPr="00CF5FDD">
                        <w:t xml:space="preserve"> and</w:t>
                      </w:r>
                      <w:r w:rsidR="005419BC" w:rsidRPr="00CF5FDD">
                        <w:t xml:space="preserve"> corn</w:t>
                      </w:r>
                      <w:r w:rsidR="00F2046E" w:rsidRPr="00CF5FDD">
                        <w:t xml:space="preserve">) </w:t>
                      </w:r>
                      <w:r w:rsidR="005419BC" w:rsidRPr="00CF5FDD">
                        <w:t xml:space="preserve"> </w:t>
                      </w:r>
                      <w:r>
                        <w:br/>
                      </w:r>
                      <w:r w:rsidR="00CB312E" w:rsidRPr="00CF5FDD">
                        <w:rPr>
                          <w:b/>
                          <w:i/>
                        </w:rPr>
                        <w:t>Favorite Color:</w:t>
                      </w:r>
                      <w:r w:rsidR="00466937" w:rsidRPr="00CF5FDD">
                        <w:t xml:space="preserve">  </w:t>
                      </w:r>
                      <w:r w:rsidR="005419BC" w:rsidRPr="00CF5FDD">
                        <w:t>Hot Pink and Black</w:t>
                      </w:r>
                      <w:r w:rsidR="00DA4C17" w:rsidRPr="00CF5FDD">
                        <w:t xml:space="preserve"> </w:t>
                      </w:r>
                      <w:r>
                        <w:br/>
                      </w:r>
                      <w:r w:rsidR="009030B2" w:rsidRPr="009030B2">
                        <w:rPr>
                          <w:b/>
                          <w:i/>
                        </w:rPr>
                        <w:t xml:space="preserve">Other hobbies: </w:t>
                      </w:r>
                      <w:r w:rsidR="009030B2" w:rsidRPr="00CF5FDD">
                        <w:t>Singing in the choir, wat</w:t>
                      </w:r>
                      <w:r w:rsidR="00CF5FDD">
                        <w:t xml:space="preserve">ching daughter play volleyball, </w:t>
                      </w:r>
                      <w:r w:rsidR="009030B2" w:rsidRPr="00CF5FDD">
                        <w:t xml:space="preserve">watching </w:t>
                      </w:r>
                      <w:r w:rsidR="00CF5FDD">
                        <w:t xml:space="preserve">action-packed </w:t>
                      </w:r>
                      <w:r w:rsidR="009030B2" w:rsidRPr="00CF5FDD">
                        <w:t>movies</w:t>
                      </w:r>
                      <w:r w:rsidR="00B715AF">
                        <w:t>, planning parties for family</w:t>
                      </w:r>
                    </w:p>
                  </w:txbxContent>
                </v:textbox>
              </v:shape>
            </w:pict>
          </mc:Fallback>
        </mc:AlternateContent>
      </w:r>
      <w:r w:rsidR="0025014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9B45CF" wp14:editId="59EB083B">
                <wp:simplePos x="0" y="0"/>
                <wp:positionH relativeFrom="margin">
                  <wp:align>right</wp:align>
                </wp:positionH>
                <wp:positionV relativeFrom="paragraph">
                  <wp:posOffset>49530</wp:posOffset>
                </wp:positionV>
                <wp:extent cx="1619250" cy="17811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1D1CD7" w14:textId="5B2E51DC" w:rsidR="0025014F" w:rsidRPr="0025014F" w:rsidRDefault="002501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5014F">
                              <w:rPr>
                                <w:sz w:val="24"/>
                                <w:szCs w:val="24"/>
                              </w:rPr>
                              <w:t xml:space="preserve">Stop by our Conway office today and see our new monument display of some of our popular orders or request a copy of our brochure for other options.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B45CF" id="Text Box 14" o:spid="_x0000_s1028" type="#_x0000_t202" style="position:absolute;margin-left:76.3pt;margin-top:3.9pt;width:127.5pt;height:140.25pt;z-index:25168281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" fillcolor="white [3201]" strokeweight=".5pt">
                <v:textbox>
                  <w:txbxContent>
                    <w:p w14:paraId="0B1D1CD7" w14:textId="5B2E51DC" w:rsidR="0025014F" w:rsidRPr="0025014F" w:rsidRDefault="0025014F">
                      <w:pPr>
                        <w:rPr>
                          <w:sz w:val="24"/>
                          <w:szCs w:val="24"/>
                        </w:rPr>
                      </w:pPr>
                      <w:r w:rsidRPr="0025014F">
                        <w:rPr>
                          <w:sz w:val="24"/>
                          <w:szCs w:val="24"/>
                        </w:rPr>
                        <w:t xml:space="preserve">Stop by our Conway office today and see our new monument display of some of our popular orders or request a copy of our brochure for other options.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53B1">
        <w:rPr>
          <w:rFonts w:ascii="Helvetica" w:eastAsia="Times New Roman" w:hAnsi="Helvetica" w:cs="Times New Roman"/>
          <w:b w:val="0"/>
          <w:bCs w:val="0"/>
          <w:caps w:val="0"/>
          <w:color w:val="000000"/>
          <w:kern w:val="0"/>
          <w:sz w:val="24"/>
          <w:szCs w:val="24"/>
          <w:lang w:eastAsia="en-US"/>
          <w14:ligatures w14:val="none"/>
        </w:rPr>
        <w:t xml:space="preserve">       </w:t>
      </w:r>
      <w:r w:rsidR="001553B1" w:rsidRPr="001553B1">
        <w:rPr>
          <w:rFonts w:ascii="Helvetica" w:eastAsia="Times New Roman" w:hAnsi="Helvetica" w:cs="Times New Roman"/>
          <w:bCs w:val="0"/>
          <w:i/>
          <w:caps w:val="0"/>
          <w:color w:val="000000"/>
          <w:kern w:val="0"/>
          <w:sz w:val="24"/>
          <w:szCs w:val="24"/>
          <w:lang w:eastAsia="en-US"/>
          <w14:ligatures w14:val="none"/>
        </w:rPr>
        <w:t xml:space="preserve"> </w:t>
      </w:r>
    </w:p>
    <w:p w14:paraId="1EA593B3" w14:textId="7F4EDC51" w:rsidR="00F74E28" w:rsidRDefault="004A6B85" w:rsidP="004A6B85">
      <w:pPr>
        <w:rPr>
          <w:lang w:eastAsia="en-US"/>
        </w:rPr>
      </w:pPr>
      <w:r>
        <w:rPr>
          <w:lang w:eastAsia="en-US"/>
        </w:rPr>
        <w:t xml:space="preserve">     </w:t>
      </w:r>
    </w:p>
    <w:p w14:paraId="333A5C01" w14:textId="44C49327" w:rsidR="0018678D" w:rsidRDefault="004A6B85" w:rsidP="004A6B85">
      <w:pPr>
        <w:rPr>
          <w:lang w:eastAsia="en-US"/>
        </w:rPr>
      </w:pPr>
      <w:r>
        <w:rPr>
          <w:noProof/>
          <w:color w:val="auto"/>
          <w:lang w:eastAsia="en-US"/>
        </w:rPr>
        <w:t xml:space="preserve">                                                                                                                                           </w:t>
      </w:r>
      <w:r w:rsidR="00986E34">
        <w:rPr>
          <w:noProof/>
          <w:color w:val="auto"/>
          <w:lang w:eastAsia="en-US"/>
        </w:rPr>
        <w:t xml:space="preserve">          </w:t>
      </w:r>
      <w:r w:rsidR="00D54BBE">
        <w:rPr>
          <w:noProof/>
          <w:color w:val="auto"/>
          <w:lang w:eastAsia="en-US"/>
        </w:rPr>
        <w:t xml:space="preserve">          </w:t>
      </w:r>
    </w:p>
    <w:p w14:paraId="68EF00B0" w14:textId="7BF9D1A3" w:rsidR="0018678D" w:rsidRDefault="0018678D" w:rsidP="004901BE">
      <w:pPr>
        <w:ind w:left="2880" w:firstLine="720"/>
        <w:rPr>
          <w:lang w:eastAsia="en-US"/>
        </w:rPr>
      </w:pPr>
    </w:p>
    <w:p w14:paraId="61C40526" w14:textId="697914AA" w:rsidR="0018678D" w:rsidRDefault="0018678D" w:rsidP="004901BE">
      <w:pPr>
        <w:ind w:left="2880" w:firstLine="720"/>
        <w:rPr>
          <w:lang w:eastAsia="en-US"/>
        </w:rPr>
      </w:pPr>
    </w:p>
    <w:p w14:paraId="767D7146" w14:textId="3E7F57F4" w:rsidR="0018678D" w:rsidRDefault="0018678D" w:rsidP="004901BE">
      <w:pPr>
        <w:ind w:left="2880" w:firstLine="720"/>
        <w:rPr>
          <w:lang w:eastAsia="en-US"/>
        </w:rPr>
      </w:pPr>
    </w:p>
    <w:p w14:paraId="65AF2825" w14:textId="61691AEF" w:rsidR="0018678D" w:rsidRDefault="0018678D" w:rsidP="004901BE">
      <w:pPr>
        <w:ind w:left="2880" w:firstLine="720"/>
        <w:rPr>
          <w:lang w:eastAsia="en-US"/>
        </w:rPr>
      </w:pPr>
    </w:p>
    <w:p w14:paraId="484EB881" w14:textId="47814F3D" w:rsidR="0018678D" w:rsidRDefault="0018678D" w:rsidP="009504A2">
      <w:pPr>
        <w:rPr>
          <w:lang w:eastAsia="en-US"/>
        </w:rPr>
      </w:pPr>
    </w:p>
    <w:p w14:paraId="0D115B21" w14:textId="275F0BF1" w:rsidR="0018678D" w:rsidRDefault="0018678D" w:rsidP="004901BE">
      <w:pPr>
        <w:ind w:left="2880" w:firstLine="720"/>
        <w:rPr>
          <w:lang w:eastAsia="en-US"/>
        </w:rPr>
      </w:pPr>
    </w:p>
    <w:p w14:paraId="71D4FE88" w14:textId="3C116563" w:rsidR="0018678D" w:rsidRDefault="0018678D" w:rsidP="004901BE">
      <w:pPr>
        <w:ind w:left="2880" w:firstLine="720"/>
        <w:rPr>
          <w:lang w:eastAsia="en-US"/>
        </w:rPr>
      </w:pPr>
    </w:p>
    <w:p w14:paraId="572FDA06" w14:textId="28D0A2F7" w:rsidR="0018678D" w:rsidRDefault="0018678D" w:rsidP="004901BE">
      <w:pPr>
        <w:ind w:left="2880" w:firstLine="720"/>
        <w:rPr>
          <w:lang w:eastAsia="en-US"/>
        </w:rPr>
      </w:pPr>
    </w:p>
    <w:p w14:paraId="65D3968C" w14:textId="77777777" w:rsidR="0018678D" w:rsidRDefault="0018678D" w:rsidP="004901BE">
      <w:pPr>
        <w:ind w:left="2880" w:firstLine="720"/>
        <w:rPr>
          <w:lang w:eastAsia="en-US"/>
        </w:rPr>
      </w:pPr>
    </w:p>
    <w:p w14:paraId="41ECE85C" w14:textId="77777777" w:rsidR="0018678D" w:rsidRDefault="0018678D" w:rsidP="004901BE">
      <w:pPr>
        <w:ind w:left="2880" w:firstLine="720"/>
        <w:rPr>
          <w:lang w:eastAsia="en-US"/>
        </w:rPr>
      </w:pPr>
    </w:p>
    <w:p w14:paraId="78D35BAA" w14:textId="77777777" w:rsidR="0018678D" w:rsidRDefault="0018678D" w:rsidP="004901BE">
      <w:pPr>
        <w:ind w:left="2880" w:firstLine="720"/>
        <w:rPr>
          <w:lang w:eastAsia="en-US"/>
        </w:rPr>
      </w:pPr>
    </w:p>
    <w:p w14:paraId="7C957A38" w14:textId="77777777" w:rsidR="0018678D" w:rsidRDefault="0018678D" w:rsidP="004901BE">
      <w:pPr>
        <w:ind w:left="2880" w:firstLine="720"/>
        <w:rPr>
          <w:lang w:eastAsia="en-US"/>
        </w:rPr>
      </w:pPr>
    </w:p>
    <w:p w14:paraId="3A4A9C73" w14:textId="77777777" w:rsidR="0018678D" w:rsidRDefault="0018678D" w:rsidP="004901BE">
      <w:pPr>
        <w:ind w:left="2880" w:firstLine="720"/>
        <w:rPr>
          <w:lang w:eastAsia="en-US"/>
        </w:rPr>
      </w:pPr>
    </w:p>
    <w:p w14:paraId="46E355A8" w14:textId="77777777" w:rsidR="0018678D" w:rsidRDefault="0018678D" w:rsidP="004901BE">
      <w:pPr>
        <w:ind w:left="2880" w:firstLine="720"/>
        <w:rPr>
          <w:lang w:eastAsia="en-US"/>
        </w:rPr>
      </w:pPr>
    </w:p>
    <w:p w14:paraId="42B97BD3" w14:textId="77777777" w:rsidR="0018678D" w:rsidRDefault="0018678D" w:rsidP="004901BE">
      <w:pPr>
        <w:ind w:left="2880" w:firstLine="720"/>
        <w:rPr>
          <w:lang w:eastAsia="en-US"/>
        </w:rPr>
      </w:pPr>
    </w:p>
    <w:p w14:paraId="121FCE2B" w14:textId="77777777" w:rsidR="0018678D" w:rsidRDefault="0018678D" w:rsidP="004901BE">
      <w:pPr>
        <w:ind w:left="2880" w:firstLine="720"/>
        <w:rPr>
          <w:lang w:eastAsia="en-US"/>
        </w:rPr>
      </w:pPr>
    </w:p>
    <w:p w14:paraId="5BD4C10B" w14:textId="77777777" w:rsidR="0018678D" w:rsidRDefault="0018678D" w:rsidP="004901BE">
      <w:pPr>
        <w:ind w:left="2880" w:firstLine="720"/>
        <w:rPr>
          <w:lang w:eastAsia="en-US"/>
        </w:rPr>
      </w:pPr>
    </w:p>
    <w:p w14:paraId="0DB1D822" w14:textId="77777777" w:rsidR="0018678D" w:rsidRDefault="0018678D" w:rsidP="004901BE">
      <w:pPr>
        <w:ind w:left="2880" w:firstLine="720"/>
        <w:rPr>
          <w:lang w:eastAsia="en-US"/>
        </w:rPr>
      </w:pPr>
    </w:p>
    <w:p w14:paraId="521EEC58" w14:textId="77777777" w:rsidR="0018678D" w:rsidRDefault="0018678D" w:rsidP="004901BE">
      <w:pPr>
        <w:ind w:left="2880" w:firstLine="720"/>
        <w:rPr>
          <w:lang w:eastAsia="en-US"/>
        </w:rPr>
      </w:pPr>
    </w:p>
    <w:p w14:paraId="0055C893" w14:textId="77777777" w:rsidR="0018678D" w:rsidRDefault="0018678D" w:rsidP="004901BE">
      <w:pPr>
        <w:ind w:left="2880" w:firstLine="720"/>
        <w:rPr>
          <w:lang w:eastAsia="en-US"/>
        </w:rPr>
      </w:pPr>
    </w:p>
    <w:p w14:paraId="0E8DE48F" w14:textId="6DE4E88F" w:rsidR="0018678D" w:rsidRDefault="0018678D" w:rsidP="004901BE">
      <w:pPr>
        <w:ind w:left="2880" w:firstLine="720"/>
        <w:rPr>
          <w:lang w:eastAsia="en-US"/>
        </w:rPr>
      </w:pPr>
    </w:p>
    <w:p w14:paraId="01BAA8AB" w14:textId="0716EF7E" w:rsidR="004F1CEF" w:rsidRDefault="004F1CEF" w:rsidP="004901BE">
      <w:pPr>
        <w:ind w:left="2880" w:firstLine="720"/>
        <w:rPr>
          <w:lang w:eastAsia="en-US"/>
        </w:rPr>
      </w:pPr>
    </w:p>
    <w:p w14:paraId="47D7E15D" w14:textId="08D4D5F9" w:rsidR="004901BE" w:rsidRDefault="004901BE" w:rsidP="004901BE">
      <w:pPr>
        <w:ind w:left="2880" w:firstLine="720"/>
        <w:rPr>
          <w:lang w:eastAsia="en-US"/>
        </w:rPr>
      </w:pPr>
      <w:r>
        <w:rPr>
          <w:lang w:eastAsia="en-US"/>
        </w:rPr>
        <w:tab/>
      </w:r>
    </w:p>
    <w:p w14:paraId="18915FEF" w14:textId="4858366D" w:rsidR="004901BE" w:rsidRDefault="004901BE" w:rsidP="004901BE">
      <w:pPr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</w:p>
    <w:p w14:paraId="373D215E" w14:textId="05D6E8E7" w:rsidR="007F3DF8" w:rsidRDefault="007F3DF8" w:rsidP="00A176DC">
      <w:pPr>
        <w:rPr>
          <w:sz w:val="24"/>
          <w:szCs w:val="24"/>
        </w:rPr>
      </w:pPr>
      <w:r>
        <w:rPr>
          <w:sz w:val="24"/>
          <w:szCs w:val="24"/>
        </w:rPr>
        <w:t>910 Walnut Street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8821 Colonel Glenn</w:t>
      </w:r>
      <w:r w:rsidR="0018678D">
        <w:rPr>
          <w:sz w:val="24"/>
          <w:szCs w:val="24"/>
        </w:rPr>
        <w:tab/>
      </w:r>
      <w:r w:rsidR="0018678D">
        <w:rPr>
          <w:sz w:val="24"/>
          <w:szCs w:val="24"/>
        </w:rPr>
        <w:tab/>
      </w:r>
      <w:r w:rsidR="0018678D">
        <w:rPr>
          <w:sz w:val="24"/>
          <w:szCs w:val="24"/>
        </w:rPr>
        <w:tab/>
      </w:r>
      <w:r w:rsidR="0018678D">
        <w:rPr>
          <w:sz w:val="24"/>
          <w:szCs w:val="24"/>
        </w:rPr>
        <w:tab/>
        <w:t>307 N. St. Joseph</w:t>
      </w:r>
      <w:r>
        <w:rPr>
          <w:sz w:val="24"/>
          <w:szCs w:val="24"/>
        </w:rPr>
        <w:br/>
        <w:t>Conway, Ar 72032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Little Rock, Ar 72204</w:t>
      </w:r>
      <w:r w:rsidR="0018678D">
        <w:rPr>
          <w:sz w:val="24"/>
          <w:szCs w:val="24"/>
        </w:rPr>
        <w:tab/>
      </w:r>
      <w:r w:rsidR="0018678D">
        <w:rPr>
          <w:sz w:val="24"/>
          <w:szCs w:val="24"/>
        </w:rPr>
        <w:tab/>
      </w:r>
      <w:r w:rsidR="0018678D">
        <w:rPr>
          <w:sz w:val="24"/>
          <w:szCs w:val="24"/>
        </w:rPr>
        <w:tab/>
        <w:t>Morrilton, AR 72110</w:t>
      </w:r>
      <w:r>
        <w:rPr>
          <w:sz w:val="24"/>
          <w:szCs w:val="24"/>
        </w:rPr>
        <w:br/>
        <w:t>501-327-1124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501-565-1800</w:t>
      </w:r>
      <w:r w:rsidR="0018678D">
        <w:rPr>
          <w:sz w:val="24"/>
          <w:szCs w:val="24"/>
        </w:rPr>
        <w:tab/>
      </w:r>
      <w:r w:rsidR="0018678D">
        <w:rPr>
          <w:sz w:val="24"/>
          <w:szCs w:val="24"/>
        </w:rPr>
        <w:tab/>
      </w:r>
      <w:r w:rsidR="0018678D">
        <w:rPr>
          <w:sz w:val="24"/>
          <w:szCs w:val="24"/>
        </w:rPr>
        <w:tab/>
      </w:r>
      <w:r w:rsidR="0018678D">
        <w:rPr>
          <w:sz w:val="24"/>
          <w:szCs w:val="24"/>
        </w:rPr>
        <w:tab/>
        <w:t>501-354-0053</w:t>
      </w:r>
    </w:p>
    <w:p w14:paraId="54311E7E" w14:textId="4B6B9666" w:rsidR="004901BE" w:rsidRDefault="007F3DF8" w:rsidP="00A176D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24982">
        <w:rPr>
          <w:color w:val="auto"/>
          <w:sz w:val="24"/>
          <w:szCs w:val="24"/>
        </w:rPr>
        <w:t xml:space="preserve">           </w:t>
      </w:r>
      <w:hyperlink r:id="rId20" w:history="1">
        <w:r w:rsidR="00724982" w:rsidRPr="00724982">
          <w:rPr>
            <w:rStyle w:val="Hyperlink"/>
            <w:color w:val="auto"/>
            <w:sz w:val="24"/>
            <w:szCs w:val="24"/>
          </w:rPr>
          <w:t>www.larrygacklinfuneralomes.com</w:t>
        </w:r>
      </w:hyperlink>
    </w:p>
    <w:sectPr w:rsidR="004901BE" w:rsidSect="00286B05">
      <w:pgSz w:w="12240" w:h="15840"/>
      <w:pgMar w:top="792" w:right="720" w:bottom="720" w:left="72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08D936" w14:textId="77777777" w:rsidR="0029434F" w:rsidRDefault="0029434F">
      <w:pPr>
        <w:spacing w:after="0" w:line="240" w:lineRule="auto"/>
      </w:pPr>
      <w:r>
        <w:separator/>
      </w:r>
    </w:p>
  </w:endnote>
  <w:endnote w:type="continuationSeparator" w:id="0">
    <w:p w14:paraId="0AAF6543" w14:textId="77777777" w:rsidR="0029434F" w:rsidRDefault="00294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DDB43" w14:textId="77777777" w:rsidR="0029434F" w:rsidRDefault="0029434F">
      <w:pPr>
        <w:spacing w:after="0" w:line="240" w:lineRule="auto"/>
      </w:pPr>
      <w:r>
        <w:separator/>
      </w:r>
    </w:p>
  </w:footnote>
  <w:footnote w:type="continuationSeparator" w:id="0">
    <w:p w14:paraId="051935F1" w14:textId="77777777" w:rsidR="0029434F" w:rsidRDefault="002943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4" o:spid="_x0000_i1026" type="#_x0000_t75" alt="Image result for memorial day clip art" style="width:225pt;height:225pt;visibility:visible;mso-wrap-style:square" o:bullet="t">
        <v:imagedata r:id="rId1" o:title="Image result for memorial day clip art"/>
      </v:shape>
    </w:pict>
  </w:numPicBullet>
  <w:abstractNum w:abstractNumId="0" w15:restartNumberingAfterBreak="0">
    <w:nsid w:val="035639EB"/>
    <w:multiLevelType w:val="hybridMultilevel"/>
    <w:tmpl w:val="5E043A9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5F962F5"/>
    <w:multiLevelType w:val="hybridMultilevel"/>
    <w:tmpl w:val="2A6CBD8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9303796"/>
    <w:multiLevelType w:val="hybridMultilevel"/>
    <w:tmpl w:val="DE528202"/>
    <w:lvl w:ilvl="0" w:tplc="791E1744">
      <w:start w:val="1"/>
      <w:numFmt w:val="decimal"/>
      <w:lvlText w:val="%1."/>
      <w:lvlJc w:val="left"/>
      <w:pPr>
        <w:ind w:left="2520" w:hanging="360"/>
      </w:pPr>
      <w:rPr>
        <w:rFonts w:asciiTheme="majorHAnsi" w:eastAsiaTheme="majorEastAsia" w:hAnsiTheme="majorHAnsi" w:cstheme="majorBidi" w:hint="default"/>
        <w:color w:val="404040" w:themeColor="text1" w:themeTint="BF"/>
        <w:sz w:val="28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9BA630F"/>
    <w:multiLevelType w:val="hybridMultilevel"/>
    <w:tmpl w:val="696E1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56A3D"/>
    <w:multiLevelType w:val="hybridMultilevel"/>
    <w:tmpl w:val="D71603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B531DC0"/>
    <w:multiLevelType w:val="hybridMultilevel"/>
    <w:tmpl w:val="FD74FE38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0B81651"/>
    <w:multiLevelType w:val="hybridMultilevel"/>
    <w:tmpl w:val="886657BE"/>
    <w:lvl w:ilvl="0" w:tplc="99B42E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76B1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1824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84D7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6AC3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4446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0A8C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A6CC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5829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16E6CE9"/>
    <w:multiLevelType w:val="hybridMultilevel"/>
    <w:tmpl w:val="014E5F02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124B0CD7"/>
    <w:multiLevelType w:val="hybridMultilevel"/>
    <w:tmpl w:val="2DEE733A"/>
    <w:lvl w:ilvl="0" w:tplc="4BB4A298">
      <w:start w:val="53"/>
      <w:numFmt w:val="bullet"/>
      <w:lvlText w:val=""/>
      <w:lvlJc w:val="left"/>
      <w:pPr>
        <w:ind w:left="450" w:hanging="360"/>
      </w:pPr>
      <w:rPr>
        <w:rFonts w:ascii="Symbol" w:eastAsiaTheme="minorHAnsi" w:hAnsi="Symbol" w:cstheme="minorBidi" w:hint="default"/>
        <w:b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1BF23D9A"/>
    <w:multiLevelType w:val="hybridMultilevel"/>
    <w:tmpl w:val="1514F75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1EB66B83"/>
    <w:multiLevelType w:val="hybridMultilevel"/>
    <w:tmpl w:val="7B74A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00383"/>
    <w:multiLevelType w:val="hybridMultilevel"/>
    <w:tmpl w:val="D3E6B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B36F4B"/>
    <w:multiLevelType w:val="hybridMultilevel"/>
    <w:tmpl w:val="DD709D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52C230E"/>
    <w:multiLevelType w:val="hybridMultilevel"/>
    <w:tmpl w:val="C4DA956A"/>
    <w:lvl w:ilvl="0" w:tplc="AB8CC95E">
      <w:start w:val="1"/>
      <w:numFmt w:val="decimal"/>
      <w:lvlText w:val="%1."/>
      <w:lvlJc w:val="left"/>
      <w:pPr>
        <w:ind w:left="2520" w:hanging="360"/>
      </w:pPr>
      <w:rPr>
        <w:rFonts w:asciiTheme="majorHAnsi" w:eastAsiaTheme="majorEastAsia" w:hAnsiTheme="majorHAnsi" w:cstheme="majorBidi" w:hint="default"/>
        <w:color w:val="404040" w:themeColor="text1" w:themeTint="BF"/>
        <w:sz w:val="28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36CE3E77"/>
    <w:multiLevelType w:val="hybridMultilevel"/>
    <w:tmpl w:val="A498D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B9484F"/>
    <w:multiLevelType w:val="hybridMultilevel"/>
    <w:tmpl w:val="A8E25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5D6A4F"/>
    <w:multiLevelType w:val="hybridMultilevel"/>
    <w:tmpl w:val="5DFE51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3DE4160"/>
    <w:multiLevelType w:val="hybridMultilevel"/>
    <w:tmpl w:val="514E74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85218F9"/>
    <w:multiLevelType w:val="hybridMultilevel"/>
    <w:tmpl w:val="56149DB8"/>
    <w:lvl w:ilvl="0" w:tplc="108E7A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62AE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8C08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CEBC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2EDB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E61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52CD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8E14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BEC0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8D40102"/>
    <w:multiLevelType w:val="hybridMultilevel"/>
    <w:tmpl w:val="ADA41738"/>
    <w:lvl w:ilvl="0" w:tplc="4BB4A298">
      <w:start w:val="53"/>
      <w:numFmt w:val="bullet"/>
      <w:lvlText w:val=""/>
      <w:lvlJc w:val="left"/>
      <w:pPr>
        <w:ind w:left="2610" w:hanging="360"/>
      </w:pPr>
      <w:rPr>
        <w:rFonts w:ascii="Symbol" w:eastAsiaTheme="minorHAnsi" w:hAnsi="Symbol" w:cstheme="minorBidi" w:hint="default"/>
        <w:b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 w15:restartNumberingAfterBreak="0">
    <w:nsid w:val="6D825ACE"/>
    <w:multiLevelType w:val="hybridMultilevel"/>
    <w:tmpl w:val="A3603B1E"/>
    <w:lvl w:ilvl="0" w:tplc="4A0C24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88D2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F4D7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C0A8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7887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5E2C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C418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8484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B281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6F5C65AB"/>
    <w:multiLevelType w:val="hybridMultilevel"/>
    <w:tmpl w:val="4DA4F2BA"/>
    <w:lvl w:ilvl="0" w:tplc="058E7126">
      <w:start w:val="1"/>
      <w:numFmt w:val="decimal"/>
      <w:lvlText w:val="%1."/>
      <w:lvlJc w:val="left"/>
      <w:pPr>
        <w:ind w:left="1800" w:hanging="360"/>
      </w:pPr>
      <w:rPr>
        <w:rFonts w:asciiTheme="majorHAnsi" w:eastAsiaTheme="majorEastAsia" w:hAnsiTheme="majorHAnsi" w:cstheme="majorBidi" w:hint="default"/>
        <w:color w:val="404040" w:themeColor="text1" w:themeTint="BF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71D84731"/>
    <w:multiLevelType w:val="hybridMultilevel"/>
    <w:tmpl w:val="D43A44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2173424"/>
    <w:multiLevelType w:val="hybridMultilevel"/>
    <w:tmpl w:val="16AE9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756EC0"/>
    <w:multiLevelType w:val="hybridMultilevel"/>
    <w:tmpl w:val="262E1FDC"/>
    <w:lvl w:ilvl="0" w:tplc="04090001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EB408EC"/>
    <w:multiLevelType w:val="hybridMultilevel"/>
    <w:tmpl w:val="0380BF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7"/>
  </w:num>
  <w:num w:numId="4">
    <w:abstractNumId w:val="5"/>
  </w:num>
  <w:num w:numId="5">
    <w:abstractNumId w:val="1"/>
  </w:num>
  <w:num w:numId="6">
    <w:abstractNumId w:val="6"/>
  </w:num>
  <w:num w:numId="7">
    <w:abstractNumId w:val="20"/>
  </w:num>
  <w:num w:numId="8">
    <w:abstractNumId w:val="18"/>
  </w:num>
  <w:num w:numId="9">
    <w:abstractNumId w:val="24"/>
  </w:num>
  <w:num w:numId="10">
    <w:abstractNumId w:val="23"/>
  </w:num>
  <w:num w:numId="11">
    <w:abstractNumId w:val="0"/>
  </w:num>
  <w:num w:numId="12">
    <w:abstractNumId w:val="2"/>
  </w:num>
  <w:num w:numId="13">
    <w:abstractNumId w:val="21"/>
  </w:num>
  <w:num w:numId="14">
    <w:abstractNumId w:val="13"/>
  </w:num>
  <w:num w:numId="15">
    <w:abstractNumId w:val="10"/>
  </w:num>
  <w:num w:numId="16">
    <w:abstractNumId w:val="9"/>
  </w:num>
  <w:num w:numId="17">
    <w:abstractNumId w:val="3"/>
  </w:num>
  <w:num w:numId="18">
    <w:abstractNumId w:val="17"/>
  </w:num>
  <w:num w:numId="19">
    <w:abstractNumId w:val="25"/>
  </w:num>
  <w:num w:numId="20">
    <w:abstractNumId w:val="16"/>
  </w:num>
  <w:num w:numId="21">
    <w:abstractNumId w:val="22"/>
  </w:num>
  <w:num w:numId="22">
    <w:abstractNumId w:val="12"/>
  </w:num>
  <w:num w:numId="23">
    <w:abstractNumId w:val="11"/>
  </w:num>
  <w:num w:numId="24">
    <w:abstractNumId w:val="4"/>
  </w:num>
  <w:num w:numId="25">
    <w:abstractNumId w:val="14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63D"/>
    <w:rsid w:val="00002EC1"/>
    <w:rsid w:val="00020B4F"/>
    <w:rsid w:val="00024BBC"/>
    <w:rsid w:val="00032E64"/>
    <w:rsid w:val="00037623"/>
    <w:rsid w:val="000407A2"/>
    <w:rsid w:val="00050971"/>
    <w:rsid w:val="0005106D"/>
    <w:rsid w:val="000511E6"/>
    <w:rsid w:val="00052B5B"/>
    <w:rsid w:val="00060E2E"/>
    <w:rsid w:val="000801AD"/>
    <w:rsid w:val="00082431"/>
    <w:rsid w:val="0009458D"/>
    <w:rsid w:val="000B07C3"/>
    <w:rsid w:val="000B1CBD"/>
    <w:rsid w:val="000B7C84"/>
    <w:rsid w:val="000B7DB7"/>
    <w:rsid w:val="000D3E0A"/>
    <w:rsid w:val="000F2FA3"/>
    <w:rsid w:val="001026FF"/>
    <w:rsid w:val="00105238"/>
    <w:rsid w:val="00115305"/>
    <w:rsid w:val="00124EFD"/>
    <w:rsid w:val="00126C59"/>
    <w:rsid w:val="00130240"/>
    <w:rsid w:val="00133654"/>
    <w:rsid w:val="0014218E"/>
    <w:rsid w:val="001443B2"/>
    <w:rsid w:val="0014670E"/>
    <w:rsid w:val="00152E6B"/>
    <w:rsid w:val="001553B1"/>
    <w:rsid w:val="00155659"/>
    <w:rsid w:val="00184BA3"/>
    <w:rsid w:val="0018678D"/>
    <w:rsid w:val="00192056"/>
    <w:rsid w:val="001B4AA6"/>
    <w:rsid w:val="001C7FA5"/>
    <w:rsid w:val="001D46F5"/>
    <w:rsid w:val="001E3D51"/>
    <w:rsid w:val="00203CE9"/>
    <w:rsid w:val="00205086"/>
    <w:rsid w:val="002416B4"/>
    <w:rsid w:val="00246F6C"/>
    <w:rsid w:val="0025014F"/>
    <w:rsid w:val="002612BE"/>
    <w:rsid w:val="002624F5"/>
    <w:rsid w:val="00286AB3"/>
    <w:rsid w:val="00286B05"/>
    <w:rsid w:val="00292FC4"/>
    <w:rsid w:val="0029434F"/>
    <w:rsid w:val="002A5146"/>
    <w:rsid w:val="002A5DDB"/>
    <w:rsid w:val="002B4807"/>
    <w:rsid w:val="002B74A1"/>
    <w:rsid w:val="002C2FF8"/>
    <w:rsid w:val="002D57FF"/>
    <w:rsid w:val="002F605B"/>
    <w:rsid w:val="0030038A"/>
    <w:rsid w:val="00305B00"/>
    <w:rsid w:val="003115D7"/>
    <w:rsid w:val="003145A8"/>
    <w:rsid w:val="0031710A"/>
    <w:rsid w:val="0032690C"/>
    <w:rsid w:val="00326FB6"/>
    <w:rsid w:val="00333797"/>
    <w:rsid w:val="0034344F"/>
    <w:rsid w:val="00354974"/>
    <w:rsid w:val="0035700C"/>
    <w:rsid w:val="00363526"/>
    <w:rsid w:val="00366EDB"/>
    <w:rsid w:val="00382422"/>
    <w:rsid w:val="003B4C96"/>
    <w:rsid w:val="003C56D4"/>
    <w:rsid w:val="003E3E00"/>
    <w:rsid w:val="003E5BD3"/>
    <w:rsid w:val="003F09F0"/>
    <w:rsid w:val="0040263D"/>
    <w:rsid w:val="00405AE8"/>
    <w:rsid w:val="00407AA8"/>
    <w:rsid w:val="00415605"/>
    <w:rsid w:val="00420082"/>
    <w:rsid w:val="00420BA6"/>
    <w:rsid w:val="00421239"/>
    <w:rsid w:val="00427ABF"/>
    <w:rsid w:val="004306CC"/>
    <w:rsid w:val="00430E1A"/>
    <w:rsid w:val="004314E5"/>
    <w:rsid w:val="00453BFB"/>
    <w:rsid w:val="00456469"/>
    <w:rsid w:val="00466937"/>
    <w:rsid w:val="00475142"/>
    <w:rsid w:val="004875B9"/>
    <w:rsid w:val="004901BE"/>
    <w:rsid w:val="00491DB5"/>
    <w:rsid w:val="004A51ED"/>
    <w:rsid w:val="004A6B85"/>
    <w:rsid w:val="004A7E68"/>
    <w:rsid w:val="004B4BC3"/>
    <w:rsid w:val="004C0D98"/>
    <w:rsid w:val="004C10E0"/>
    <w:rsid w:val="004D0F5D"/>
    <w:rsid w:val="004E0C27"/>
    <w:rsid w:val="004F1CEF"/>
    <w:rsid w:val="004F2B3A"/>
    <w:rsid w:val="004F4A19"/>
    <w:rsid w:val="0050379F"/>
    <w:rsid w:val="00514FA6"/>
    <w:rsid w:val="00515717"/>
    <w:rsid w:val="0051603B"/>
    <w:rsid w:val="00516F16"/>
    <w:rsid w:val="00517C6B"/>
    <w:rsid w:val="00523728"/>
    <w:rsid w:val="0053173D"/>
    <w:rsid w:val="005324C6"/>
    <w:rsid w:val="005419BC"/>
    <w:rsid w:val="005445ED"/>
    <w:rsid w:val="00546C1B"/>
    <w:rsid w:val="00552E92"/>
    <w:rsid w:val="00554FC3"/>
    <w:rsid w:val="00555AED"/>
    <w:rsid w:val="00560554"/>
    <w:rsid w:val="00570324"/>
    <w:rsid w:val="00590D07"/>
    <w:rsid w:val="005A53B4"/>
    <w:rsid w:val="005C0576"/>
    <w:rsid w:val="005C118A"/>
    <w:rsid w:val="005D258E"/>
    <w:rsid w:val="005D4C76"/>
    <w:rsid w:val="005E480F"/>
    <w:rsid w:val="005E5A1A"/>
    <w:rsid w:val="005E7D01"/>
    <w:rsid w:val="006025B2"/>
    <w:rsid w:val="006037D7"/>
    <w:rsid w:val="006063B4"/>
    <w:rsid w:val="00611472"/>
    <w:rsid w:val="0062328E"/>
    <w:rsid w:val="006372C9"/>
    <w:rsid w:val="0065608E"/>
    <w:rsid w:val="0065735D"/>
    <w:rsid w:val="00675300"/>
    <w:rsid w:val="00683555"/>
    <w:rsid w:val="00695B7B"/>
    <w:rsid w:val="006A68A7"/>
    <w:rsid w:val="006A72B1"/>
    <w:rsid w:val="006B13DC"/>
    <w:rsid w:val="006C6309"/>
    <w:rsid w:val="006E3CAC"/>
    <w:rsid w:val="006F028E"/>
    <w:rsid w:val="006F6630"/>
    <w:rsid w:val="007025BB"/>
    <w:rsid w:val="00724982"/>
    <w:rsid w:val="0073304F"/>
    <w:rsid w:val="007447B7"/>
    <w:rsid w:val="00747500"/>
    <w:rsid w:val="007505AC"/>
    <w:rsid w:val="00753B9C"/>
    <w:rsid w:val="007659A6"/>
    <w:rsid w:val="00771369"/>
    <w:rsid w:val="00776C6B"/>
    <w:rsid w:val="0078245B"/>
    <w:rsid w:val="00782EF6"/>
    <w:rsid w:val="00797E4A"/>
    <w:rsid w:val="007B6592"/>
    <w:rsid w:val="007E01DD"/>
    <w:rsid w:val="007E7128"/>
    <w:rsid w:val="007F3DF8"/>
    <w:rsid w:val="00806155"/>
    <w:rsid w:val="0080766B"/>
    <w:rsid w:val="008241B0"/>
    <w:rsid w:val="00826D15"/>
    <w:rsid w:val="008340F3"/>
    <w:rsid w:val="008568D9"/>
    <w:rsid w:val="00857525"/>
    <w:rsid w:val="00860F81"/>
    <w:rsid w:val="008801D8"/>
    <w:rsid w:val="008956E6"/>
    <w:rsid w:val="008A13C9"/>
    <w:rsid w:val="008A40F8"/>
    <w:rsid w:val="008B7B42"/>
    <w:rsid w:val="008C33EB"/>
    <w:rsid w:val="008D24AB"/>
    <w:rsid w:val="008D2AA4"/>
    <w:rsid w:val="008D7319"/>
    <w:rsid w:val="008D77E7"/>
    <w:rsid w:val="008E25C8"/>
    <w:rsid w:val="008F3024"/>
    <w:rsid w:val="008F50DE"/>
    <w:rsid w:val="0090167B"/>
    <w:rsid w:val="009030B2"/>
    <w:rsid w:val="009079F7"/>
    <w:rsid w:val="00914B0D"/>
    <w:rsid w:val="009173CA"/>
    <w:rsid w:val="00924238"/>
    <w:rsid w:val="00931799"/>
    <w:rsid w:val="00933277"/>
    <w:rsid w:val="00933F27"/>
    <w:rsid w:val="009440F8"/>
    <w:rsid w:val="00945EAA"/>
    <w:rsid w:val="009468B7"/>
    <w:rsid w:val="009504A2"/>
    <w:rsid w:val="00986B5D"/>
    <w:rsid w:val="00986E34"/>
    <w:rsid w:val="009953E3"/>
    <w:rsid w:val="00996B9A"/>
    <w:rsid w:val="009A0376"/>
    <w:rsid w:val="009A392A"/>
    <w:rsid w:val="009A3E83"/>
    <w:rsid w:val="009C42AF"/>
    <w:rsid w:val="009C5927"/>
    <w:rsid w:val="009D6F46"/>
    <w:rsid w:val="009E4E32"/>
    <w:rsid w:val="00A02127"/>
    <w:rsid w:val="00A02642"/>
    <w:rsid w:val="00A11A92"/>
    <w:rsid w:val="00A159F8"/>
    <w:rsid w:val="00A176DC"/>
    <w:rsid w:val="00A209EC"/>
    <w:rsid w:val="00A21547"/>
    <w:rsid w:val="00A4516A"/>
    <w:rsid w:val="00A56609"/>
    <w:rsid w:val="00A61A9D"/>
    <w:rsid w:val="00A75393"/>
    <w:rsid w:val="00A81DE6"/>
    <w:rsid w:val="00A82319"/>
    <w:rsid w:val="00A854F5"/>
    <w:rsid w:val="00A86681"/>
    <w:rsid w:val="00A92637"/>
    <w:rsid w:val="00A95430"/>
    <w:rsid w:val="00AA0005"/>
    <w:rsid w:val="00AA4A49"/>
    <w:rsid w:val="00AA4FC1"/>
    <w:rsid w:val="00AC15C1"/>
    <w:rsid w:val="00AC482B"/>
    <w:rsid w:val="00AC68F0"/>
    <w:rsid w:val="00AC7F45"/>
    <w:rsid w:val="00AE1F6B"/>
    <w:rsid w:val="00AF2BA5"/>
    <w:rsid w:val="00AF610D"/>
    <w:rsid w:val="00B0487A"/>
    <w:rsid w:val="00B053E7"/>
    <w:rsid w:val="00B06206"/>
    <w:rsid w:val="00B20697"/>
    <w:rsid w:val="00B30B4C"/>
    <w:rsid w:val="00B3406F"/>
    <w:rsid w:val="00B401CE"/>
    <w:rsid w:val="00B416CD"/>
    <w:rsid w:val="00B54E75"/>
    <w:rsid w:val="00B714D8"/>
    <w:rsid w:val="00B715AF"/>
    <w:rsid w:val="00B87FB8"/>
    <w:rsid w:val="00B92C1F"/>
    <w:rsid w:val="00B95B0A"/>
    <w:rsid w:val="00BA1C60"/>
    <w:rsid w:val="00BB15F9"/>
    <w:rsid w:val="00BB6ABE"/>
    <w:rsid w:val="00BB7389"/>
    <w:rsid w:val="00BC3E10"/>
    <w:rsid w:val="00BC46E3"/>
    <w:rsid w:val="00BC75AA"/>
    <w:rsid w:val="00C01801"/>
    <w:rsid w:val="00C14B2E"/>
    <w:rsid w:val="00C15738"/>
    <w:rsid w:val="00C360C4"/>
    <w:rsid w:val="00C57B07"/>
    <w:rsid w:val="00C62990"/>
    <w:rsid w:val="00C70A93"/>
    <w:rsid w:val="00C71BAB"/>
    <w:rsid w:val="00C75A15"/>
    <w:rsid w:val="00C80170"/>
    <w:rsid w:val="00C94C40"/>
    <w:rsid w:val="00CB312E"/>
    <w:rsid w:val="00CD1C6E"/>
    <w:rsid w:val="00CD4DB4"/>
    <w:rsid w:val="00CE0C24"/>
    <w:rsid w:val="00CE2DE2"/>
    <w:rsid w:val="00CF5F24"/>
    <w:rsid w:val="00CF5FDD"/>
    <w:rsid w:val="00D02454"/>
    <w:rsid w:val="00D040A2"/>
    <w:rsid w:val="00D04B60"/>
    <w:rsid w:val="00D04C4E"/>
    <w:rsid w:val="00D06998"/>
    <w:rsid w:val="00D10537"/>
    <w:rsid w:val="00D1163B"/>
    <w:rsid w:val="00D34466"/>
    <w:rsid w:val="00D458DD"/>
    <w:rsid w:val="00D50B3C"/>
    <w:rsid w:val="00D54BBE"/>
    <w:rsid w:val="00D570AB"/>
    <w:rsid w:val="00D65433"/>
    <w:rsid w:val="00D65784"/>
    <w:rsid w:val="00D70F19"/>
    <w:rsid w:val="00D73CA2"/>
    <w:rsid w:val="00D73ED6"/>
    <w:rsid w:val="00D77A24"/>
    <w:rsid w:val="00D8003F"/>
    <w:rsid w:val="00D80323"/>
    <w:rsid w:val="00D912AD"/>
    <w:rsid w:val="00D933FD"/>
    <w:rsid w:val="00DA03A6"/>
    <w:rsid w:val="00DA3965"/>
    <w:rsid w:val="00DA4C17"/>
    <w:rsid w:val="00DB5361"/>
    <w:rsid w:val="00DC044B"/>
    <w:rsid w:val="00DC105F"/>
    <w:rsid w:val="00DE0E5C"/>
    <w:rsid w:val="00DE7C37"/>
    <w:rsid w:val="00DF6522"/>
    <w:rsid w:val="00E3731A"/>
    <w:rsid w:val="00E56B46"/>
    <w:rsid w:val="00E57AA5"/>
    <w:rsid w:val="00E66061"/>
    <w:rsid w:val="00E72782"/>
    <w:rsid w:val="00E86057"/>
    <w:rsid w:val="00E949D9"/>
    <w:rsid w:val="00E9714B"/>
    <w:rsid w:val="00EA00E5"/>
    <w:rsid w:val="00EB2FC8"/>
    <w:rsid w:val="00EC0F5E"/>
    <w:rsid w:val="00EC7EB1"/>
    <w:rsid w:val="00ED1708"/>
    <w:rsid w:val="00ED4D70"/>
    <w:rsid w:val="00EE1C8E"/>
    <w:rsid w:val="00EE2019"/>
    <w:rsid w:val="00EE2213"/>
    <w:rsid w:val="00EE5A37"/>
    <w:rsid w:val="00F02D2B"/>
    <w:rsid w:val="00F11AC9"/>
    <w:rsid w:val="00F2046E"/>
    <w:rsid w:val="00F27453"/>
    <w:rsid w:val="00F32874"/>
    <w:rsid w:val="00F53EB0"/>
    <w:rsid w:val="00F6592F"/>
    <w:rsid w:val="00F70FE8"/>
    <w:rsid w:val="00F720C7"/>
    <w:rsid w:val="00F74E28"/>
    <w:rsid w:val="00F84390"/>
    <w:rsid w:val="00F95CF6"/>
    <w:rsid w:val="00FA3B23"/>
    <w:rsid w:val="00FB464A"/>
    <w:rsid w:val="00FC005F"/>
    <w:rsid w:val="00FC3AE6"/>
    <w:rsid w:val="00FD4953"/>
    <w:rsid w:val="00FD6ED1"/>
    <w:rsid w:val="00FE003C"/>
    <w:rsid w:val="00FE6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0C4031"/>
  <w15:chartTrackingRefBased/>
  <w15:docId w15:val="{974C4A65-23F2-4723-94FA-F0110E61F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AF4E12" w:themeColor="accent1" w:themeShade="BF"/>
      <w:sz w:val="24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AF4E12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F4E1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b/>
      <w:bCs/>
      <w:caps/>
      <w:color w:val="AF4E12" w:themeColor="accent1" w:themeShade="BF"/>
      <w:sz w:val="24"/>
    </w:rPr>
  </w:style>
  <w:style w:type="paragraph" w:customStyle="1" w:styleId="BlockHeading">
    <w:name w:val="Block Heading"/>
    <w:basedOn w:val="Normal"/>
    <w:next w:val="BlockText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Caption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8"/>
    </w:rPr>
  </w:style>
  <w:style w:type="paragraph" w:styleId="BlockText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AF4E12" w:themeColor="accent1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3"/>
    <w:rPr>
      <w:b/>
      <w:bCs/>
    </w:rPr>
  </w:style>
  <w:style w:type="paragraph" w:styleId="Quote">
    <w:name w:val="Quote"/>
    <w:basedOn w:val="Normal"/>
    <w:next w:val="Normal"/>
    <w:link w:val="QuoteChar"/>
    <w:uiPriority w:val="3"/>
    <w:qFormat/>
    <w:pPr>
      <w:pBdr>
        <w:top w:val="single" w:sz="6" w:space="4" w:color="AF4E12" w:themeColor="accent1" w:themeShade="BF"/>
        <w:bottom w:val="single" w:sz="6" w:space="4" w:color="AF4E12" w:themeColor="accent1" w:themeShade="BF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3"/>
    <w:rPr>
      <w:i/>
      <w:iCs/>
      <w:sz w:val="2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</w:rPr>
  </w:style>
  <w:style w:type="paragraph" w:customStyle="1" w:styleId="ContactInfo">
    <w:name w:val="Contact Info"/>
    <w:basedOn w:val="Normal"/>
    <w:uiPriority w:val="5"/>
    <w:qFormat/>
    <w:pPr>
      <w:spacing w:after="0"/>
    </w:pPr>
  </w:style>
  <w:style w:type="paragraph" w:customStyle="1" w:styleId="ContactHeading">
    <w:name w:val="Contact Heading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AF4E12" w:themeColor="accent1" w:themeShade="BF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 w:line="240" w:lineRule="auto"/>
    </w:pPr>
    <w:rPr>
      <w:color w:val="auto"/>
      <w:kern w:val="0"/>
      <w:lang w:eastAsia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  <w:kern w:val="0"/>
      <w:lang w:eastAsia="en-US"/>
      <w14:ligatures w14:val="none"/>
    </w:rPr>
  </w:style>
  <w:style w:type="paragraph" w:customStyle="1" w:styleId="Organization">
    <w:name w:val="Organization"/>
    <w:basedOn w:val="Normal"/>
    <w:uiPriority w:val="7"/>
    <w:qFormat/>
    <w:pPr>
      <w:spacing w:after="0"/>
    </w:pPr>
    <w:rPr>
      <w:rFonts w:asciiTheme="majorHAnsi" w:eastAsiaTheme="majorEastAsia" w:hAnsiTheme="majorHAnsi" w:cstheme="majorBidi"/>
      <w:b/>
      <w:bCs/>
      <w:caps/>
      <w:color w:val="AF4E12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AF4E12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AF4E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AF4E12" w:themeColor="accent1" w:themeShade="BF"/>
        <w:bottom w:val="single" w:sz="4" w:space="10" w:color="AF4E12" w:themeColor="accent1" w:themeShade="BF"/>
      </w:pBdr>
      <w:spacing w:before="360" w:after="360"/>
      <w:ind w:left="864" w:right="864"/>
      <w:jc w:val="center"/>
    </w:pPr>
    <w:rPr>
      <w:i/>
      <w:iCs/>
      <w:color w:val="AF4E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AF4E1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AF4E12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Bold">
    <w:name w:val="Contact Info Bold"/>
    <w:basedOn w:val="Normal"/>
    <w:uiPriority w:val="6"/>
    <w:qFormat/>
    <w:pPr>
      <w:spacing w:after="0"/>
    </w:pPr>
    <w:rPr>
      <w:b/>
      <w:noProof/>
    </w:rPr>
  </w:style>
  <w:style w:type="character" w:styleId="Hyperlink">
    <w:name w:val="Hyperlink"/>
    <w:basedOn w:val="DefaultParagraphFont"/>
    <w:uiPriority w:val="99"/>
    <w:unhideWhenUsed/>
    <w:rsid w:val="00D933FD"/>
    <w:rPr>
      <w:color w:val="3E84A3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453BFB"/>
    <w:pPr>
      <w:ind w:left="720"/>
      <w:contextualSpacing/>
    </w:pPr>
  </w:style>
  <w:style w:type="character" w:styleId="Mention">
    <w:name w:val="Mention"/>
    <w:basedOn w:val="DefaultParagraphFont"/>
    <w:uiPriority w:val="99"/>
    <w:semiHidden/>
    <w:unhideWhenUsed/>
    <w:rsid w:val="00133654"/>
    <w:rPr>
      <w:color w:val="2B579A"/>
      <w:shd w:val="clear" w:color="auto" w:fill="E6E6E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4DB4"/>
    <w:pPr>
      <w:spacing w:after="200"/>
    </w:pPr>
    <w:rPr>
      <w:b/>
      <w:bCs/>
      <w:color w:val="404040" w:themeColor="text1" w:themeTint="BF"/>
      <w:kern w:val="2"/>
      <w:lang w:eastAsia="ja-JP"/>
      <w14:ligatures w14:val="standard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4DB4"/>
    <w:rPr>
      <w:b/>
      <w:bCs/>
      <w:color w:val="auto"/>
      <w:kern w:val="0"/>
      <w:lang w:eastAsia="en-U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B6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en-US"/>
      <w14:ligatures w14:val="none"/>
    </w:rPr>
  </w:style>
  <w:style w:type="character" w:styleId="Strong">
    <w:name w:val="Strong"/>
    <w:basedOn w:val="DefaultParagraphFont"/>
    <w:uiPriority w:val="22"/>
    <w:qFormat/>
    <w:rsid w:val="007B6592"/>
    <w:rPr>
      <w:b/>
      <w:bCs/>
    </w:rPr>
  </w:style>
  <w:style w:type="character" w:customStyle="1" w:styleId="apple-converted-space">
    <w:name w:val="apple-converted-space"/>
    <w:basedOn w:val="DefaultParagraphFont"/>
    <w:rsid w:val="007B6592"/>
  </w:style>
  <w:style w:type="paragraph" w:styleId="NoSpacing">
    <w:name w:val="No Spacing"/>
    <w:uiPriority w:val="1"/>
    <w:qFormat/>
    <w:rsid w:val="003F09F0"/>
    <w:pPr>
      <w:spacing w:after="0" w:line="240" w:lineRule="auto"/>
    </w:pPr>
    <w:rPr>
      <w:color w:val="auto"/>
      <w:kern w:val="0"/>
      <w:sz w:val="22"/>
      <w:szCs w:val="22"/>
      <w:lang w:eastAsia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C15C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8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6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7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87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43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57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31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80.gif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gif"/><Relationship Id="rId17" Type="http://schemas.openxmlformats.org/officeDocument/2006/relationships/image" Target="media/image70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hyperlink" Target="http://www.larrygacklinfuneralomes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gif"/><Relationship Id="rId10" Type="http://schemas.openxmlformats.org/officeDocument/2006/relationships/image" Target="media/image3.png"/><Relationship Id="rId19" Type="http://schemas.openxmlformats.org/officeDocument/2006/relationships/image" Target="media/image90.jpeg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wyla\AppData\Roaming\Microsoft\Templates\Newsletter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84822B-7FF3-4966-9395-CD6D64313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781</TotalTime>
  <Pages>2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Twyla</dc:creator>
  <cp:keywords/>
  <cp:lastModifiedBy>Twyla Wyrick</cp:lastModifiedBy>
  <cp:revision>20</cp:revision>
  <cp:lastPrinted>2017-10-25T19:26:00Z</cp:lastPrinted>
  <dcterms:created xsi:type="dcterms:W3CDTF">2017-10-10T22:40:00Z</dcterms:created>
  <dcterms:modified xsi:type="dcterms:W3CDTF">2017-11-01T21:39:00Z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